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0C39E" w14:textId="3BAD54D1" w:rsidR="001C4B53" w:rsidRPr="00A96E71" w:rsidRDefault="00E13112" w:rsidP="00E6043E">
      <w:pPr>
        <w:rPr>
          <w:rFonts w:asciiTheme="minorHAnsi" w:hAnsiTheme="minorHAnsi"/>
          <w:b/>
          <w:sz w:val="32"/>
          <w:szCs w:val="32"/>
        </w:rPr>
      </w:pPr>
      <w:r>
        <w:rPr>
          <w:rFonts w:asciiTheme="minorHAnsi" w:hAnsiTheme="minorHAnsi"/>
          <w:b/>
          <w:sz w:val="32"/>
          <w:szCs w:val="32"/>
        </w:rPr>
        <w:t>PROJECT</w:t>
      </w:r>
      <w:r w:rsidR="00665729">
        <w:rPr>
          <w:rFonts w:asciiTheme="minorHAnsi" w:hAnsiTheme="minorHAnsi"/>
          <w:b/>
          <w:sz w:val="32"/>
          <w:szCs w:val="32"/>
        </w:rPr>
        <w:t xml:space="preserve"> CHARTER</w:t>
      </w:r>
    </w:p>
    <w:p w14:paraId="6960A702" w14:textId="77777777" w:rsidR="00BB3EE3" w:rsidRDefault="00BB3EE3" w:rsidP="00E6043E">
      <w:pPr>
        <w:rPr>
          <w:rFonts w:asciiTheme="minorHAnsi" w:hAnsiTheme="minorHAnsi"/>
          <w:sz w:val="24"/>
          <w:szCs w:val="24"/>
        </w:rPr>
      </w:pPr>
    </w:p>
    <w:p w14:paraId="2B908710" w14:textId="77777777" w:rsidR="00416D54" w:rsidRDefault="00416D54" w:rsidP="00E6043E">
      <w:pPr>
        <w:rPr>
          <w:rFonts w:asciiTheme="minorHAnsi" w:hAnsiTheme="minorHAnsi"/>
          <w:sz w:val="24"/>
          <w:szCs w:val="24"/>
        </w:rPr>
      </w:pPr>
    </w:p>
    <w:p w14:paraId="5BB09973" w14:textId="20E2C170" w:rsidR="00416D54" w:rsidRPr="002C1216" w:rsidRDefault="00416D54" w:rsidP="00E6043E">
      <w:pPr>
        <w:rPr>
          <w:rFonts w:asciiTheme="minorHAnsi" w:hAnsiTheme="minorHAnsi"/>
          <w:b/>
          <w:sz w:val="28"/>
          <w:szCs w:val="28"/>
        </w:rPr>
      </w:pPr>
      <w:r w:rsidRPr="002C1216">
        <w:rPr>
          <w:rFonts w:asciiTheme="minorHAnsi" w:hAnsiTheme="minorHAnsi"/>
          <w:b/>
          <w:sz w:val="28"/>
          <w:szCs w:val="28"/>
        </w:rPr>
        <w:t>Instructions</w:t>
      </w:r>
      <w:r w:rsidR="00F953B7">
        <w:rPr>
          <w:rFonts w:asciiTheme="minorHAnsi" w:hAnsiTheme="minorHAnsi"/>
          <w:b/>
          <w:sz w:val="28"/>
          <w:szCs w:val="28"/>
        </w:rPr>
        <w:t xml:space="preserve"> – Please Read</w:t>
      </w:r>
    </w:p>
    <w:p w14:paraId="20FBB7BB" w14:textId="77777777" w:rsidR="00416D54" w:rsidRDefault="00416D54" w:rsidP="00E6043E">
      <w:pPr>
        <w:rPr>
          <w:rFonts w:asciiTheme="minorHAnsi" w:hAnsiTheme="minorHAnsi"/>
          <w:sz w:val="24"/>
          <w:szCs w:val="24"/>
        </w:rPr>
      </w:pPr>
    </w:p>
    <w:p w14:paraId="73C44A6F" w14:textId="5537C18F" w:rsidR="00416D54" w:rsidRPr="002C1216" w:rsidRDefault="00416D54" w:rsidP="00E6043E">
      <w:pPr>
        <w:rPr>
          <w:rFonts w:asciiTheme="minorHAnsi" w:hAnsiTheme="minorHAnsi"/>
          <w:sz w:val="24"/>
          <w:szCs w:val="24"/>
        </w:rPr>
      </w:pPr>
      <w:r w:rsidRPr="004C19EE">
        <w:rPr>
          <w:rFonts w:asciiTheme="minorHAnsi" w:hAnsiTheme="minorHAnsi"/>
          <w:b/>
          <w:sz w:val="24"/>
          <w:szCs w:val="24"/>
        </w:rPr>
        <w:t xml:space="preserve">The </w:t>
      </w:r>
      <w:r w:rsidRPr="002A0DAE">
        <w:rPr>
          <w:rFonts w:asciiTheme="minorHAnsi" w:hAnsiTheme="minorHAnsi"/>
          <w:b/>
          <w:sz w:val="24"/>
          <w:szCs w:val="24"/>
        </w:rPr>
        <w:t>Project Charter</w:t>
      </w:r>
      <w:r>
        <w:rPr>
          <w:rFonts w:asciiTheme="minorHAnsi" w:hAnsiTheme="minorHAnsi"/>
          <w:sz w:val="24"/>
          <w:szCs w:val="24"/>
        </w:rPr>
        <w:t xml:space="preserve"> should be completed by the University lead researcher in consultation with the City partner(s) and any co-researchers. </w:t>
      </w:r>
      <w:r w:rsidRPr="002C1216">
        <w:rPr>
          <w:rFonts w:asciiTheme="minorHAnsi" w:hAnsiTheme="minorHAnsi"/>
          <w:sz w:val="24"/>
          <w:szCs w:val="24"/>
        </w:rPr>
        <w:t>The primary</w:t>
      </w:r>
      <w:r>
        <w:rPr>
          <w:rFonts w:asciiTheme="minorHAnsi" w:hAnsiTheme="minorHAnsi"/>
          <w:sz w:val="24"/>
          <w:szCs w:val="24"/>
        </w:rPr>
        <w:t xml:space="preserve"> or lead</w:t>
      </w:r>
      <w:r w:rsidRPr="002C1216">
        <w:rPr>
          <w:rFonts w:asciiTheme="minorHAnsi" w:hAnsiTheme="minorHAnsi"/>
          <w:sz w:val="24"/>
          <w:szCs w:val="24"/>
        </w:rPr>
        <w:t xml:space="preserve"> University researcher must be a faculty member with a tenured or tenure-track position or a limited-term academic appointment with expectation of independent research.</w:t>
      </w:r>
    </w:p>
    <w:p w14:paraId="4C688BCB" w14:textId="77777777" w:rsidR="00416D54" w:rsidRPr="002C1216" w:rsidRDefault="00416D54" w:rsidP="00E6043E">
      <w:pPr>
        <w:rPr>
          <w:rFonts w:asciiTheme="minorHAnsi" w:hAnsiTheme="minorHAnsi"/>
          <w:sz w:val="24"/>
          <w:szCs w:val="24"/>
        </w:rPr>
      </w:pPr>
    </w:p>
    <w:p w14:paraId="61C7D42B" w14:textId="77777777" w:rsidR="00416D54" w:rsidRDefault="00416D54" w:rsidP="00E6043E">
      <w:pPr>
        <w:rPr>
          <w:rFonts w:asciiTheme="minorHAnsi" w:hAnsiTheme="minorHAnsi"/>
          <w:sz w:val="24"/>
          <w:szCs w:val="24"/>
        </w:rPr>
      </w:pPr>
      <w:r w:rsidRPr="004C19EE">
        <w:rPr>
          <w:rFonts w:asciiTheme="minorHAnsi" w:hAnsiTheme="minorHAnsi"/>
          <w:b/>
          <w:sz w:val="24"/>
          <w:szCs w:val="24"/>
        </w:rPr>
        <w:t xml:space="preserve">The </w:t>
      </w:r>
      <w:r w:rsidRPr="002A0DAE">
        <w:rPr>
          <w:rFonts w:asciiTheme="minorHAnsi" w:hAnsiTheme="minorHAnsi"/>
          <w:b/>
          <w:sz w:val="24"/>
          <w:szCs w:val="24"/>
        </w:rPr>
        <w:t>City sponsor</w:t>
      </w:r>
      <w:r>
        <w:rPr>
          <w:rFonts w:asciiTheme="minorHAnsi" w:hAnsiTheme="minorHAnsi"/>
          <w:sz w:val="24"/>
          <w:szCs w:val="24"/>
        </w:rPr>
        <w:t xml:space="preserve"> authorizes the allocation of resources for the project, including any City funding and data commitments.  The City partner and City sponsor may be the same person.</w:t>
      </w:r>
    </w:p>
    <w:p w14:paraId="4A236544" w14:textId="77777777" w:rsidR="00416D54" w:rsidRDefault="00416D54" w:rsidP="00E6043E">
      <w:pPr>
        <w:rPr>
          <w:rFonts w:asciiTheme="minorHAnsi" w:hAnsiTheme="minorHAnsi"/>
          <w:sz w:val="24"/>
          <w:szCs w:val="24"/>
        </w:rPr>
      </w:pPr>
    </w:p>
    <w:p w14:paraId="4AF0ADE8" w14:textId="6D762B8A" w:rsidR="00416D54" w:rsidRDefault="00D83AC2" w:rsidP="00E6043E">
      <w:pPr>
        <w:rPr>
          <w:rFonts w:asciiTheme="minorHAnsi" w:hAnsiTheme="minorHAnsi"/>
          <w:sz w:val="24"/>
          <w:szCs w:val="24"/>
        </w:rPr>
      </w:pPr>
      <w:r w:rsidRPr="002A0DAE">
        <w:rPr>
          <w:rFonts w:asciiTheme="minorHAnsi" w:hAnsiTheme="minorHAnsi"/>
          <w:b/>
          <w:sz w:val="24"/>
          <w:szCs w:val="24"/>
        </w:rPr>
        <w:t>City Resources / Data:</w:t>
      </w:r>
      <w:r>
        <w:rPr>
          <w:rFonts w:asciiTheme="minorHAnsi" w:hAnsiTheme="minorHAnsi"/>
          <w:sz w:val="24"/>
          <w:szCs w:val="24"/>
        </w:rPr>
        <w:t xml:space="preserve">  </w:t>
      </w:r>
      <w:r w:rsidR="00416D54">
        <w:rPr>
          <w:rFonts w:asciiTheme="minorHAnsi" w:hAnsiTheme="minorHAnsi"/>
          <w:sz w:val="24"/>
          <w:szCs w:val="24"/>
        </w:rPr>
        <w:t>Try to anticipate all data needs now to avoid delays in the project.</w:t>
      </w:r>
      <w:r w:rsidR="00683EAB" w:rsidRPr="00683EAB">
        <w:rPr>
          <w:rFonts w:asciiTheme="minorHAnsi" w:hAnsiTheme="minorHAnsi"/>
          <w:sz w:val="24"/>
          <w:szCs w:val="24"/>
        </w:rPr>
        <w:t xml:space="preserve"> </w:t>
      </w:r>
      <w:r w:rsidR="00683EAB">
        <w:rPr>
          <w:rFonts w:asciiTheme="minorHAnsi" w:hAnsiTheme="minorHAnsi"/>
          <w:sz w:val="24"/>
          <w:szCs w:val="24"/>
        </w:rPr>
        <w:t>If additional data requirements arise during the course of the project, please contact the Urban Alliance Coordinators as soon as possible.</w:t>
      </w:r>
    </w:p>
    <w:p w14:paraId="0E4C6CB5" w14:textId="314E6F10" w:rsidR="00416D54" w:rsidRDefault="00416D54" w:rsidP="00E6043E">
      <w:pPr>
        <w:rPr>
          <w:rFonts w:asciiTheme="minorHAnsi" w:hAnsiTheme="minorHAnsi"/>
          <w:sz w:val="24"/>
          <w:szCs w:val="24"/>
        </w:rPr>
      </w:pPr>
    </w:p>
    <w:p w14:paraId="0F12CC15" w14:textId="4DB4DB9C" w:rsidR="002D53BE" w:rsidRDefault="004C19EE" w:rsidP="00E6043E">
      <w:pPr>
        <w:rPr>
          <w:rFonts w:asciiTheme="minorHAnsi" w:hAnsiTheme="minorHAnsi"/>
          <w:sz w:val="24"/>
          <w:szCs w:val="24"/>
        </w:rPr>
      </w:pPr>
      <w:r w:rsidRPr="004C19EE">
        <w:rPr>
          <w:rFonts w:asciiTheme="minorHAnsi" w:hAnsiTheme="minorHAnsi"/>
          <w:b/>
          <w:sz w:val="24"/>
          <w:szCs w:val="24"/>
        </w:rPr>
        <w:t>Communications Plan</w:t>
      </w:r>
      <w:r w:rsidRPr="004C19EE">
        <w:rPr>
          <w:rFonts w:asciiTheme="minorHAnsi" w:hAnsiTheme="minorHAnsi"/>
          <w:sz w:val="24"/>
          <w:szCs w:val="24"/>
        </w:rPr>
        <w:t xml:space="preserve">: </w:t>
      </w:r>
      <w:r>
        <w:rPr>
          <w:rFonts w:asciiTheme="minorHAnsi" w:hAnsiTheme="minorHAnsi"/>
          <w:sz w:val="24"/>
          <w:szCs w:val="24"/>
        </w:rPr>
        <w:t xml:space="preserve"> </w:t>
      </w:r>
      <w:r w:rsidR="002D53BE">
        <w:rPr>
          <w:rFonts w:asciiTheme="minorHAnsi" w:hAnsiTheme="minorHAnsi"/>
          <w:sz w:val="24"/>
          <w:szCs w:val="24"/>
        </w:rPr>
        <w:t>A successful</w:t>
      </w:r>
      <w:r w:rsidR="002D53BE" w:rsidRPr="00A018FA">
        <w:rPr>
          <w:rFonts w:asciiTheme="minorHAnsi" w:hAnsiTheme="minorHAnsi"/>
          <w:sz w:val="24"/>
          <w:szCs w:val="24"/>
        </w:rPr>
        <w:t xml:space="preserve"> City-University collaboration </w:t>
      </w:r>
      <w:r w:rsidR="002D53BE">
        <w:rPr>
          <w:rFonts w:asciiTheme="minorHAnsi" w:hAnsiTheme="minorHAnsi"/>
          <w:sz w:val="24"/>
          <w:szCs w:val="24"/>
        </w:rPr>
        <w:t>requires</w:t>
      </w:r>
      <w:r w:rsidR="002D53BE" w:rsidRPr="00A018FA">
        <w:rPr>
          <w:rFonts w:asciiTheme="minorHAnsi" w:hAnsiTheme="minorHAnsi"/>
          <w:sz w:val="24"/>
          <w:szCs w:val="24"/>
        </w:rPr>
        <w:t xml:space="preserve"> that both partners clearly understand the challenge being addressed, the research question</w:t>
      </w:r>
      <w:r w:rsidR="00FB0C32">
        <w:rPr>
          <w:rFonts w:asciiTheme="minorHAnsi" w:hAnsiTheme="minorHAnsi"/>
          <w:sz w:val="24"/>
          <w:szCs w:val="24"/>
        </w:rPr>
        <w:t xml:space="preserve"> being explored</w:t>
      </w:r>
      <w:r w:rsidR="002D53BE" w:rsidRPr="00A018FA">
        <w:rPr>
          <w:rFonts w:asciiTheme="minorHAnsi" w:hAnsiTheme="minorHAnsi"/>
          <w:sz w:val="24"/>
          <w:szCs w:val="24"/>
        </w:rPr>
        <w:t xml:space="preserve">, project deliverables and </w:t>
      </w:r>
      <w:proofErr w:type="spellStart"/>
      <w:r w:rsidR="002D53BE" w:rsidRPr="00A018FA">
        <w:rPr>
          <w:rFonts w:asciiTheme="minorHAnsi" w:hAnsiTheme="minorHAnsi"/>
          <w:sz w:val="24"/>
          <w:szCs w:val="24"/>
        </w:rPr>
        <w:t>each others’</w:t>
      </w:r>
      <w:proofErr w:type="spellEnd"/>
      <w:r w:rsidR="002D53BE" w:rsidRPr="00A018FA">
        <w:rPr>
          <w:rFonts w:asciiTheme="minorHAnsi" w:hAnsiTheme="minorHAnsi"/>
          <w:sz w:val="24"/>
          <w:szCs w:val="24"/>
        </w:rPr>
        <w:t xml:space="preserve"> expectations. Communicating these up-front and providing for frequent updates can help keep the project on track to </w:t>
      </w:r>
      <w:r w:rsidR="002D53BE">
        <w:rPr>
          <w:rFonts w:asciiTheme="minorHAnsi" w:hAnsiTheme="minorHAnsi"/>
          <w:sz w:val="24"/>
          <w:szCs w:val="24"/>
        </w:rPr>
        <w:t>ensure both partners are happy with the outcome</w:t>
      </w:r>
      <w:r w:rsidR="002D53BE" w:rsidRPr="00A018FA">
        <w:rPr>
          <w:rFonts w:asciiTheme="minorHAnsi" w:hAnsiTheme="minorHAnsi"/>
          <w:sz w:val="24"/>
          <w:szCs w:val="24"/>
        </w:rPr>
        <w:t>.</w:t>
      </w:r>
    </w:p>
    <w:p w14:paraId="60BF6709" w14:textId="77777777" w:rsidR="002D53BE" w:rsidRDefault="002D53BE" w:rsidP="00E6043E">
      <w:pPr>
        <w:rPr>
          <w:rFonts w:asciiTheme="minorHAnsi" w:hAnsiTheme="minorHAnsi"/>
          <w:sz w:val="24"/>
          <w:szCs w:val="24"/>
        </w:rPr>
      </w:pPr>
    </w:p>
    <w:p w14:paraId="32D93B06" w14:textId="4CE94FBD" w:rsidR="00416D54" w:rsidRDefault="00D83AC2" w:rsidP="00E6043E">
      <w:pPr>
        <w:rPr>
          <w:rFonts w:asciiTheme="minorHAnsi" w:hAnsiTheme="minorHAnsi"/>
          <w:sz w:val="24"/>
          <w:szCs w:val="24"/>
        </w:rPr>
      </w:pPr>
      <w:r>
        <w:rPr>
          <w:rFonts w:asciiTheme="minorHAnsi" w:hAnsiTheme="minorHAnsi"/>
          <w:sz w:val="24"/>
          <w:szCs w:val="24"/>
        </w:rPr>
        <w:t>For projects that include City funding, a contract agreement will be prepared by the University Research Services Office (RSO) us</w:t>
      </w:r>
      <w:r w:rsidR="00042584">
        <w:rPr>
          <w:rFonts w:asciiTheme="minorHAnsi" w:hAnsiTheme="minorHAnsi"/>
          <w:sz w:val="24"/>
          <w:szCs w:val="24"/>
        </w:rPr>
        <w:t xml:space="preserve">ing the Urban Alliance template. The </w:t>
      </w:r>
      <w:r w:rsidR="00416D54" w:rsidRPr="000D6390">
        <w:rPr>
          <w:rFonts w:asciiTheme="minorHAnsi" w:hAnsiTheme="minorHAnsi"/>
          <w:i/>
          <w:sz w:val="24"/>
          <w:szCs w:val="24"/>
        </w:rPr>
        <w:t>Urban Alliance Master Research Terms and Conditions</w:t>
      </w:r>
      <w:r w:rsidR="00416D54">
        <w:rPr>
          <w:rFonts w:asciiTheme="minorHAnsi" w:hAnsiTheme="minorHAnsi"/>
          <w:sz w:val="24"/>
          <w:szCs w:val="24"/>
        </w:rPr>
        <w:t xml:space="preserve"> </w:t>
      </w:r>
      <w:r w:rsidR="00042584">
        <w:rPr>
          <w:rFonts w:asciiTheme="minorHAnsi" w:hAnsiTheme="minorHAnsi"/>
          <w:sz w:val="24"/>
          <w:szCs w:val="24"/>
        </w:rPr>
        <w:t>will apply</w:t>
      </w:r>
      <w:r w:rsidR="00416D54">
        <w:rPr>
          <w:rFonts w:asciiTheme="minorHAnsi" w:hAnsiTheme="minorHAnsi"/>
          <w:sz w:val="24"/>
          <w:szCs w:val="24"/>
        </w:rPr>
        <w:t>.</w:t>
      </w:r>
      <w:r w:rsidR="00FE2983">
        <w:rPr>
          <w:rFonts w:asciiTheme="minorHAnsi" w:hAnsiTheme="minorHAnsi"/>
          <w:sz w:val="24"/>
          <w:szCs w:val="24"/>
        </w:rPr>
        <w:t xml:space="preserve"> View these </w:t>
      </w:r>
      <w:hyperlink r:id="rId7" w:history="1">
        <w:r w:rsidR="00FE2983" w:rsidRPr="0013286F">
          <w:rPr>
            <w:rStyle w:val="Hyperlink"/>
            <w:rFonts w:asciiTheme="minorHAnsi" w:hAnsiTheme="minorHAnsi"/>
            <w:sz w:val="24"/>
            <w:szCs w:val="24"/>
          </w:rPr>
          <w:t>here</w:t>
        </w:r>
      </w:hyperlink>
      <w:r w:rsidR="00FE2983">
        <w:rPr>
          <w:rFonts w:asciiTheme="minorHAnsi" w:hAnsiTheme="minorHAnsi"/>
          <w:sz w:val="24"/>
          <w:szCs w:val="24"/>
        </w:rPr>
        <w:t>.</w:t>
      </w:r>
    </w:p>
    <w:p w14:paraId="52BA17B7" w14:textId="22FDED59" w:rsidR="00416D54" w:rsidRDefault="00416D54" w:rsidP="00E6043E">
      <w:pPr>
        <w:rPr>
          <w:rFonts w:asciiTheme="minorHAnsi" w:hAnsiTheme="minorHAnsi"/>
          <w:sz w:val="24"/>
          <w:szCs w:val="24"/>
        </w:rPr>
      </w:pPr>
    </w:p>
    <w:p w14:paraId="028723B6" w14:textId="37B02AC3" w:rsidR="001F6B1E" w:rsidRDefault="001F6B1E" w:rsidP="00E6043E">
      <w:pPr>
        <w:rPr>
          <w:rFonts w:asciiTheme="minorHAnsi" w:hAnsiTheme="minorHAnsi"/>
          <w:sz w:val="24"/>
          <w:szCs w:val="24"/>
        </w:rPr>
      </w:pPr>
      <w:r>
        <w:rPr>
          <w:rFonts w:asciiTheme="minorHAnsi" w:hAnsiTheme="minorHAnsi"/>
          <w:sz w:val="24"/>
          <w:szCs w:val="24"/>
        </w:rPr>
        <w:t>Your project may involve other partner organizations. Please provide information about these partners and their contributions where indicated. If they are contributing funds, a separate agreemen</w:t>
      </w:r>
      <w:r w:rsidR="00922A5C">
        <w:rPr>
          <w:rFonts w:asciiTheme="minorHAnsi" w:hAnsiTheme="minorHAnsi"/>
          <w:sz w:val="24"/>
          <w:szCs w:val="24"/>
        </w:rPr>
        <w:t xml:space="preserve">t will be required between each </w:t>
      </w:r>
      <w:r>
        <w:rPr>
          <w:rFonts w:asciiTheme="minorHAnsi" w:hAnsiTheme="minorHAnsi"/>
          <w:sz w:val="24"/>
          <w:szCs w:val="24"/>
        </w:rPr>
        <w:t>organization and the University of Calgary.</w:t>
      </w:r>
    </w:p>
    <w:p w14:paraId="3F918D8F" w14:textId="77777777" w:rsidR="001F6B1E" w:rsidRDefault="001F6B1E" w:rsidP="001F6B1E">
      <w:pPr>
        <w:rPr>
          <w:rFonts w:asciiTheme="minorHAnsi" w:hAnsiTheme="minorHAnsi"/>
          <w:sz w:val="24"/>
          <w:szCs w:val="24"/>
        </w:rPr>
      </w:pPr>
    </w:p>
    <w:p w14:paraId="482CACB5" w14:textId="63C8C9E3" w:rsidR="00416D54" w:rsidRDefault="00416D54" w:rsidP="00E6043E">
      <w:pPr>
        <w:rPr>
          <w:rFonts w:asciiTheme="minorHAnsi" w:hAnsiTheme="minorHAnsi"/>
          <w:sz w:val="24"/>
          <w:szCs w:val="24"/>
        </w:rPr>
      </w:pPr>
      <w:r>
        <w:rPr>
          <w:rFonts w:asciiTheme="minorHAnsi" w:hAnsiTheme="minorHAnsi"/>
          <w:sz w:val="24"/>
          <w:szCs w:val="24"/>
        </w:rPr>
        <w:t>When completed, submit the Project Charter w</w:t>
      </w:r>
      <w:r w:rsidR="00D933C0">
        <w:rPr>
          <w:rFonts w:asciiTheme="minorHAnsi" w:hAnsiTheme="minorHAnsi"/>
          <w:sz w:val="24"/>
          <w:szCs w:val="24"/>
        </w:rPr>
        <w:t>ith all signatures by email to the Urban Alliance Coordinators.</w:t>
      </w:r>
    </w:p>
    <w:p w14:paraId="28F5E867" w14:textId="506E6DE6" w:rsidR="00D933C0" w:rsidRDefault="00D933C0" w:rsidP="00E6043E">
      <w:pPr>
        <w:rPr>
          <w:rFonts w:asciiTheme="minorHAnsi" w:hAnsiTheme="minorHAnsi"/>
          <w:sz w:val="24"/>
          <w:szCs w:val="24"/>
        </w:rPr>
      </w:pPr>
    </w:p>
    <w:p w14:paraId="377AF39C" w14:textId="2A75F2AD" w:rsidR="00D933C0" w:rsidRPr="00042584" w:rsidRDefault="00D933C0" w:rsidP="00E6043E">
      <w:pPr>
        <w:rPr>
          <w:rFonts w:asciiTheme="minorHAnsi" w:hAnsiTheme="minorHAnsi"/>
          <w:b/>
          <w:sz w:val="24"/>
          <w:szCs w:val="24"/>
        </w:rPr>
      </w:pPr>
      <w:r w:rsidRPr="00042584">
        <w:rPr>
          <w:rFonts w:asciiTheme="minorHAnsi" w:hAnsiTheme="minorHAnsi"/>
          <w:b/>
          <w:sz w:val="24"/>
          <w:szCs w:val="24"/>
        </w:rPr>
        <w:t>Contact information:</w:t>
      </w:r>
    </w:p>
    <w:p w14:paraId="2031F8F6" w14:textId="53332584" w:rsidR="00416D54" w:rsidRPr="00416D54" w:rsidRDefault="00416D54" w:rsidP="00E6043E">
      <w:pPr>
        <w:pStyle w:val="ListParagraph"/>
        <w:numPr>
          <w:ilvl w:val="0"/>
          <w:numId w:val="16"/>
        </w:numPr>
        <w:spacing w:line="240" w:lineRule="auto"/>
        <w:rPr>
          <w:rFonts w:asciiTheme="minorHAnsi" w:hAnsiTheme="minorHAnsi"/>
        </w:rPr>
      </w:pPr>
      <w:r w:rsidRPr="001048B3">
        <w:rPr>
          <w:rFonts w:asciiTheme="minorHAnsi" w:hAnsiTheme="minorHAnsi"/>
        </w:rPr>
        <w:t>Urban Alliance Coordinator</w:t>
      </w:r>
      <w:r w:rsidR="00683EAB">
        <w:rPr>
          <w:rFonts w:asciiTheme="minorHAnsi" w:hAnsiTheme="minorHAnsi"/>
        </w:rPr>
        <w:t xml:space="preserve"> (University)</w:t>
      </w:r>
      <w:r w:rsidRPr="001048B3">
        <w:rPr>
          <w:rFonts w:asciiTheme="minorHAnsi" w:hAnsiTheme="minorHAnsi"/>
        </w:rPr>
        <w:t xml:space="preserve"> – Barry Phipps, </w:t>
      </w:r>
      <w:hyperlink r:id="rId8" w:history="1">
        <w:r w:rsidRPr="001048B3">
          <w:rPr>
            <w:rStyle w:val="Hyperlink"/>
            <w:rFonts w:asciiTheme="minorHAnsi" w:hAnsiTheme="minorHAnsi"/>
          </w:rPr>
          <w:t>bphipps@ucalgary.ca</w:t>
        </w:r>
      </w:hyperlink>
      <w:r w:rsidR="00D933C0">
        <w:rPr>
          <w:rStyle w:val="Hyperlink"/>
          <w:rFonts w:asciiTheme="minorHAnsi" w:hAnsiTheme="minorHAnsi"/>
          <w:color w:val="auto"/>
          <w:u w:val="none"/>
        </w:rPr>
        <w:t>, 403-220-8765</w:t>
      </w:r>
    </w:p>
    <w:p w14:paraId="63BFA608" w14:textId="206AFE74" w:rsidR="004C7418" w:rsidRDefault="00683EAB" w:rsidP="00E6043E">
      <w:pPr>
        <w:pStyle w:val="ListParagraph"/>
        <w:numPr>
          <w:ilvl w:val="0"/>
          <w:numId w:val="16"/>
        </w:numPr>
        <w:spacing w:line="240" w:lineRule="auto"/>
        <w:rPr>
          <w:rStyle w:val="Hyperlink"/>
          <w:rFonts w:asciiTheme="minorHAnsi" w:hAnsiTheme="minorHAnsi"/>
          <w:color w:val="auto"/>
          <w:u w:val="none"/>
        </w:rPr>
      </w:pPr>
      <w:r w:rsidRPr="00683EAB">
        <w:rPr>
          <w:rFonts w:asciiTheme="minorHAnsi" w:hAnsiTheme="minorHAnsi"/>
        </w:rPr>
        <w:t>Urb</w:t>
      </w:r>
      <w:r>
        <w:rPr>
          <w:rFonts w:asciiTheme="minorHAnsi" w:hAnsiTheme="minorHAnsi"/>
        </w:rPr>
        <w:t>an Alliance Coordinator (C</w:t>
      </w:r>
      <w:r w:rsidRPr="00683EAB">
        <w:rPr>
          <w:rFonts w:asciiTheme="minorHAnsi" w:hAnsiTheme="minorHAnsi"/>
        </w:rPr>
        <w:t>ity)</w:t>
      </w:r>
      <w:r w:rsidR="00416D54" w:rsidRPr="001048B3">
        <w:rPr>
          <w:rFonts w:asciiTheme="minorHAnsi" w:hAnsiTheme="minorHAnsi"/>
        </w:rPr>
        <w:t xml:space="preserve"> –</w:t>
      </w:r>
      <w:r w:rsidR="00D30383">
        <w:rPr>
          <w:rFonts w:asciiTheme="minorHAnsi" w:hAnsiTheme="minorHAnsi"/>
        </w:rPr>
        <w:t xml:space="preserve"> </w:t>
      </w:r>
      <w:hyperlink r:id="rId9" w:history="1">
        <w:r w:rsidR="00D30383" w:rsidRPr="00710393">
          <w:rPr>
            <w:rStyle w:val="Hyperlink"/>
          </w:rPr>
          <w:t>data@calgary.ca</w:t>
        </w:r>
      </w:hyperlink>
    </w:p>
    <w:p w14:paraId="4A5175B8" w14:textId="3B264C5D" w:rsidR="004C7418" w:rsidRPr="00D933C0" w:rsidRDefault="00D933C0" w:rsidP="00E6043E">
      <w:pPr>
        <w:pStyle w:val="ListParagraph"/>
        <w:numPr>
          <w:ilvl w:val="0"/>
          <w:numId w:val="16"/>
        </w:numPr>
        <w:spacing w:line="240" w:lineRule="auto"/>
        <w:rPr>
          <w:rFonts w:asciiTheme="minorHAnsi" w:hAnsiTheme="minorHAnsi"/>
        </w:rPr>
      </w:pPr>
      <w:r>
        <w:rPr>
          <w:rFonts w:asciiTheme="minorHAnsi" w:hAnsiTheme="minorHAnsi"/>
        </w:rPr>
        <w:t>W</w:t>
      </w:r>
      <w:r w:rsidR="004C7418" w:rsidRPr="00D933C0">
        <w:rPr>
          <w:rFonts w:asciiTheme="minorHAnsi" w:hAnsiTheme="minorHAnsi"/>
        </w:rPr>
        <w:t xml:space="preserve">ebsite:  </w:t>
      </w:r>
      <w:hyperlink r:id="rId10" w:history="1">
        <w:r w:rsidR="004C7418" w:rsidRPr="00D933C0">
          <w:rPr>
            <w:rStyle w:val="Hyperlink"/>
            <w:rFonts w:asciiTheme="minorHAnsi" w:hAnsiTheme="minorHAnsi"/>
          </w:rPr>
          <w:t>ucalgary.ca/</w:t>
        </w:r>
        <w:proofErr w:type="spellStart"/>
        <w:r w:rsidR="004C7418" w:rsidRPr="00D933C0">
          <w:rPr>
            <w:rStyle w:val="Hyperlink"/>
            <w:rFonts w:asciiTheme="minorHAnsi" w:hAnsiTheme="minorHAnsi"/>
          </w:rPr>
          <w:t>urbanalliance</w:t>
        </w:r>
        <w:proofErr w:type="spellEnd"/>
      </w:hyperlink>
    </w:p>
    <w:p w14:paraId="2073E013" w14:textId="56551FF0" w:rsidR="004C7418" w:rsidRDefault="004C7418" w:rsidP="00E6043E">
      <w:pPr>
        <w:rPr>
          <w:rFonts w:asciiTheme="minorHAnsi" w:hAnsiTheme="minorHAnsi"/>
          <w:sz w:val="24"/>
          <w:szCs w:val="24"/>
        </w:rPr>
      </w:pPr>
    </w:p>
    <w:p w14:paraId="57DFA996" w14:textId="6A765915" w:rsidR="00416D54" w:rsidRPr="004C7418" w:rsidRDefault="00416D54" w:rsidP="00E6043E">
      <w:pPr>
        <w:rPr>
          <w:rFonts w:asciiTheme="minorHAnsi" w:hAnsiTheme="minorHAnsi"/>
          <w:b/>
          <w:sz w:val="24"/>
          <w:szCs w:val="24"/>
        </w:rPr>
      </w:pPr>
      <w:r w:rsidRPr="004C7418">
        <w:rPr>
          <w:rFonts w:asciiTheme="minorHAnsi" w:hAnsiTheme="minorHAnsi"/>
          <w:b/>
          <w:sz w:val="24"/>
          <w:szCs w:val="24"/>
        </w:rPr>
        <w:t>Please direct any questions to</w:t>
      </w:r>
      <w:r w:rsidR="004C7418" w:rsidRPr="004C7418">
        <w:rPr>
          <w:rFonts w:asciiTheme="minorHAnsi" w:hAnsiTheme="minorHAnsi"/>
          <w:b/>
          <w:sz w:val="24"/>
          <w:szCs w:val="24"/>
        </w:rPr>
        <w:t xml:space="preserve"> the Urban Alliance Coordinators – we’re here to help!</w:t>
      </w:r>
    </w:p>
    <w:p w14:paraId="742FF19E" w14:textId="7C82209E" w:rsidR="00D933C0" w:rsidRDefault="00D933C0" w:rsidP="00E6043E">
      <w:pPr>
        <w:rPr>
          <w:rFonts w:asciiTheme="minorHAnsi" w:hAnsiTheme="minorHAnsi"/>
          <w:sz w:val="24"/>
          <w:szCs w:val="24"/>
        </w:rPr>
      </w:pPr>
    </w:p>
    <w:p w14:paraId="18F78652" w14:textId="455F4D94" w:rsidR="00416D54" w:rsidRDefault="00416D54" w:rsidP="00E6043E">
      <w:pPr>
        <w:rPr>
          <w:rFonts w:asciiTheme="minorHAnsi" w:hAnsiTheme="minorHAnsi"/>
          <w:b/>
          <w:sz w:val="24"/>
          <w:szCs w:val="24"/>
        </w:rPr>
      </w:pPr>
      <w:r>
        <w:rPr>
          <w:rFonts w:asciiTheme="minorHAnsi" w:hAnsiTheme="minorHAnsi"/>
          <w:b/>
          <w:sz w:val="24"/>
          <w:szCs w:val="24"/>
        </w:rPr>
        <w:br w:type="page"/>
      </w:r>
    </w:p>
    <w:p w14:paraId="722C576D" w14:textId="770514AF" w:rsidR="00344FB2" w:rsidRPr="00344FB2" w:rsidRDefault="00344FB2" w:rsidP="00E6043E">
      <w:pPr>
        <w:rPr>
          <w:rFonts w:asciiTheme="minorHAnsi" w:hAnsiTheme="minorHAnsi"/>
          <w:b/>
          <w:sz w:val="24"/>
          <w:szCs w:val="24"/>
        </w:rPr>
      </w:pPr>
      <w:r w:rsidRPr="00344FB2">
        <w:rPr>
          <w:rFonts w:asciiTheme="minorHAnsi" w:hAnsiTheme="minorHAnsi"/>
          <w:b/>
          <w:sz w:val="24"/>
          <w:szCs w:val="24"/>
        </w:rPr>
        <w:lastRenderedPageBreak/>
        <w:t>Title of Research Project:</w:t>
      </w:r>
    </w:p>
    <w:p w14:paraId="5647A6B9" w14:textId="77777777" w:rsidR="008633A7" w:rsidRDefault="008633A7" w:rsidP="00E6043E">
      <w:pPr>
        <w:rPr>
          <w:rFonts w:asciiTheme="minorHAnsi" w:hAnsiTheme="minorHAnsi"/>
          <w:sz w:val="24"/>
          <w:szCs w:val="24"/>
        </w:rPr>
      </w:pPr>
    </w:p>
    <w:p w14:paraId="191AFE9F" w14:textId="77777777" w:rsidR="00344FB2" w:rsidRDefault="00344FB2" w:rsidP="00E6043E">
      <w:pPr>
        <w:rPr>
          <w:rFonts w:asciiTheme="minorHAnsi" w:hAnsiTheme="minorHAnsi"/>
          <w:sz w:val="24"/>
          <w:szCs w:val="24"/>
        </w:rPr>
      </w:pPr>
    </w:p>
    <w:p w14:paraId="6AE8BE4B" w14:textId="77777777" w:rsidR="00416D54" w:rsidRDefault="00416D54" w:rsidP="00E6043E">
      <w:pPr>
        <w:rPr>
          <w:rFonts w:asciiTheme="minorHAnsi" w:hAnsiTheme="minorHAnsi"/>
          <w:sz w:val="24"/>
          <w:szCs w:val="24"/>
        </w:rPr>
      </w:pPr>
    </w:p>
    <w:p w14:paraId="00F868A9" w14:textId="0C62156A" w:rsidR="00DE5CF6" w:rsidRDefault="00DE5CF6" w:rsidP="00E6043E">
      <w:pPr>
        <w:rPr>
          <w:rFonts w:asciiTheme="minorHAnsi" w:hAnsiTheme="minorHAnsi"/>
          <w:sz w:val="24"/>
          <w:szCs w:val="24"/>
        </w:rPr>
      </w:pPr>
      <w:r w:rsidRPr="00DE5CF6">
        <w:rPr>
          <w:rFonts w:asciiTheme="minorHAnsi" w:hAnsiTheme="minorHAnsi"/>
          <w:b/>
          <w:sz w:val="24"/>
          <w:szCs w:val="24"/>
        </w:rPr>
        <w:t>Term of Project:</w:t>
      </w:r>
      <w:r>
        <w:rPr>
          <w:rFonts w:asciiTheme="minorHAnsi" w:hAnsiTheme="minorHAnsi"/>
          <w:sz w:val="24"/>
          <w:szCs w:val="24"/>
        </w:rPr>
        <w:t xml:space="preserve"> (</w:t>
      </w:r>
      <w:r w:rsidR="0009591B">
        <w:rPr>
          <w:rFonts w:asciiTheme="minorHAnsi" w:hAnsiTheme="minorHAnsi"/>
          <w:sz w:val="24"/>
          <w:szCs w:val="24"/>
        </w:rPr>
        <w:t xml:space="preserve">estimated </w:t>
      </w:r>
      <w:r>
        <w:rPr>
          <w:rFonts w:asciiTheme="minorHAnsi" w:hAnsiTheme="minorHAnsi"/>
          <w:sz w:val="24"/>
          <w:szCs w:val="24"/>
        </w:rPr>
        <w:t>start and end dates)</w:t>
      </w:r>
    </w:p>
    <w:p w14:paraId="54D3DB88" w14:textId="77777777" w:rsidR="00DE5CF6" w:rsidRDefault="00DE5CF6" w:rsidP="00E6043E">
      <w:pPr>
        <w:rPr>
          <w:rFonts w:asciiTheme="minorHAnsi" w:hAnsiTheme="minorHAnsi"/>
          <w:sz w:val="24"/>
          <w:szCs w:val="24"/>
        </w:rPr>
      </w:pPr>
    </w:p>
    <w:p w14:paraId="7DD94086" w14:textId="77777777" w:rsidR="00416D54" w:rsidRDefault="00416D54" w:rsidP="00E6043E">
      <w:pPr>
        <w:rPr>
          <w:rFonts w:asciiTheme="minorHAnsi" w:hAnsiTheme="minorHAnsi"/>
          <w:sz w:val="24"/>
          <w:szCs w:val="24"/>
        </w:rPr>
      </w:pPr>
    </w:p>
    <w:p w14:paraId="4FB98FF3" w14:textId="77777777" w:rsidR="00DE5CF6" w:rsidRDefault="00DE5CF6" w:rsidP="00E6043E">
      <w:pPr>
        <w:rPr>
          <w:rFonts w:asciiTheme="minorHAnsi" w:hAnsiTheme="minorHAnsi"/>
          <w:sz w:val="24"/>
          <w:szCs w:val="24"/>
        </w:rPr>
      </w:pPr>
    </w:p>
    <w:p w14:paraId="2D0D0EE3" w14:textId="629A4268" w:rsidR="00A96E71" w:rsidRDefault="00A96E71" w:rsidP="00E6043E">
      <w:pPr>
        <w:rPr>
          <w:rFonts w:asciiTheme="minorHAnsi" w:hAnsiTheme="minorHAnsi"/>
          <w:sz w:val="24"/>
          <w:szCs w:val="24"/>
        </w:rPr>
      </w:pPr>
      <w:r w:rsidRPr="008633A7">
        <w:rPr>
          <w:rFonts w:asciiTheme="minorHAnsi" w:hAnsiTheme="minorHAnsi"/>
          <w:b/>
          <w:sz w:val="24"/>
          <w:szCs w:val="24"/>
        </w:rPr>
        <w:t>University of Calgary Researcher(s):</w:t>
      </w:r>
      <w:r>
        <w:rPr>
          <w:rFonts w:asciiTheme="minorHAnsi" w:hAnsiTheme="minorHAnsi"/>
          <w:sz w:val="24"/>
          <w:szCs w:val="24"/>
        </w:rPr>
        <w:t xml:space="preserve"> (</w:t>
      </w:r>
      <w:r w:rsidRPr="008633A7">
        <w:rPr>
          <w:rFonts w:asciiTheme="minorHAnsi" w:hAnsiTheme="minorHAnsi"/>
          <w:sz w:val="24"/>
          <w:szCs w:val="24"/>
        </w:rPr>
        <w:t xml:space="preserve">name, position, </w:t>
      </w:r>
      <w:r>
        <w:rPr>
          <w:rFonts w:asciiTheme="minorHAnsi" w:hAnsiTheme="minorHAnsi"/>
          <w:sz w:val="24"/>
          <w:szCs w:val="24"/>
        </w:rPr>
        <w:t>faculty</w:t>
      </w:r>
      <w:r w:rsidRPr="008633A7">
        <w:rPr>
          <w:rFonts w:asciiTheme="minorHAnsi" w:hAnsiTheme="minorHAnsi"/>
          <w:sz w:val="24"/>
          <w:szCs w:val="24"/>
        </w:rPr>
        <w:t xml:space="preserve"> / department, email, phone</w:t>
      </w:r>
      <w:r>
        <w:rPr>
          <w:rFonts w:asciiTheme="minorHAnsi" w:hAnsiTheme="minorHAnsi"/>
          <w:sz w:val="24"/>
          <w:szCs w:val="24"/>
        </w:rPr>
        <w:t>)</w:t>
      </w:r>
    </w:p>
    <w:p w14:paraId="6900F2BB" w14:textId="5ACFC887" w:rsidR="00A96E71" w:rsidRDefault="00BB3EE3" w:rsidP="00E6043E">
      <w:pPr>
        <w:rPr>
          <w:rFonts w:asciiTheme="minorHAnsi" w:hAnsiTheme="minorHAnsi"/>
          <w:sz w:val="24"/>
          <w:szCs w:val="24"/>
        </w:rPr>
      </w:pPr>
      <w:r>
        <w:rPr>
          <w:rFonts w:asciiTheme="minorHAnsi" w:hAnsiTheme="minorHAnsi"/>
          <w:sz w:val="24"/>
          <w:szCs w:val="24"/>
        </w:rPr>
        <w:t>I</w:t>
      </w:r>
      <w:r w:rsidR="00D41404">
        <w:rPr>
          <w:rFonts w:asciiTheme="minorHAnsi" w:hAnsiTheme="minorHAnsi"/>
          <w:sz w:val="24"/>
          <w:szCs w:val="24"/>
        </w:rPr>
        <w:t>ndicate primary or lead researcher if more than one.</w:t>
      </w:r>
    </w:p>
    <w:p w14:paraId="1DBE89D7" w14:textId="77777777" w:rsidR="00D41404" w:rsidRDefault="00D41404" w:rsidP="00E6043E">
      <w:pPr>
        <w:rPr>
          <w:rFonts w:asciiTheme="minorHAnsi" w:hAnsiTheme="minorHAnsi"/>
          <w:sz w:val="24"/>
          <w:szCs w:val="24"/>
        </w:rPr>
      </w:pPr>
    </w:p>
    <w:p w14:paraId="128D497F" w14:textId="77777777" w:rsidR="00416D54" w:rsidRDefault="00416D54" w:rsidP="00E6043E">
      <w:pPr>
        <w:rPr>
          <w:rFonts w:asciiTheme="minorHAnsi" w:hAnsiTheme="minorHAnsi"/>
          <w:sz w:val="24"/>
          <w:szCs w:val="24"/>
        </w:rPr>
      </w:pPr>
    </w:p>
    <w:p w14:paraId="646CDFBA" w14:textId="77777777" w:rsidR="00A96E71" w:rsidRDefault="00A96E71" w:rsidP="00E6043E">
      <w:pPr>
        <w:rPr>
          <w:rFonts w:asciiTheme="minorHAnsi" w:hAnsiTheme="minorHAnsi"/>
          <w:sz w:val="24"/>
          <w:szCs w:val="24"/>
        </w:rPr>
      </w:pPr>
    </w:p>
    <w:p w14:paraId="7B83DA2F" w14:textId="06C2253A" w:rsidR="008633A7" w:rsidRDefault="008633A7" w:rsidP="00E6043E">
      <w:pPr>
        <w:rPr>
          <w:rFonts w:asciiTheme="minorHAnsi" w:hAnsiTheme="minorHAnsi"/>
          <w:sz w:val="24"/>
          <w:szCs w:val="24"/>
        </w:rPr>
      </w:pPr>
      <w:r w:rsidRPr="008633A7">
        <w:rPr>
          <w:rFonts w:asciiTheme="minorHAnsi" w:hAnsiTheme="minorHAnsi"/>
          <w:b/>
          <w:sz w:val="24"/>
          <w:szCs w:val="24"/>
        </w:rPr>
        <w:t>City of Calgary Partner(s):</w:t>
      </w:r>
      <w:r>
        <w:rPr>
          <w:rFonts w:asciiTheme="minorHAnsi" w:hAnsiTheme="minorHAnsi"/>
          <w:sz w:val="24"/>
          <w:szCs w:val="24"/>
        </w:rPr>
        <w:t xml:space="preserve"> (</w:t>
      </w:r>
      <w:r w:rsidRPr="008633A7">
        <w:rPr>
          <w:rFonts w:asciiTheme="minorHAnsi" w:hAnsiTheme="minorHAnsi"/>
          <w:sz w:val="24"/>
          <w:szCs w:val="24"/>
        </w:rPr>
        <w:t>name, position, business unit / department, email, phone)</w:t>
      </w:r>
    </w:p>
    <w:p w14:paraId="611ADADD" w14:textId="4F832765" w:rsidR="008633A7" w:rsidRDefault="00BB3EE3" w:rsidP="00E6043E">
      <w:pPr>
        <w:rPr>
          <w:rFonts w:asciiTheme="minorHAnsi" w:hAnsiTheme="minorHAnsi"/>
          <w:sz w:val="24"/>
          <w:szCs w:val="24"/>
        </w:rPr>
      </w:pPr>
      <w:r>
        <w:rPr>
          <w:rFonts w:asciiTheme="minorHAnsi" w:hAnsiTheme="minorHAnsi"/>
          <w:sz w:val="24"/>
          <w:szCs w:val="24"/>
        </w:rPr>
        <w:t>I</w:t>
      </w:r>
      <w:r w:rsidR="00D41404">
        <w:rPr>
          <w:rFonts w:asciiTheme="minorHAnsi" w:hAnsiTheme="minorHAnsi"/>
          <w:sz w:val="24"/>
          <w:szCs w:val="24"/>
        </w:rPr>
        <w:t>ndicate primary or lead partner if more than one.</w:t>
      </w:r>
    </w:p>
    <w:p w14:paraId="652B923C" w14:textId="77777777" w:rsidR="00D41404" w:rsidRDefault="00D41404" w:rsidP="00E6043E">
      <w:pPr>
        <w:rPr>
          <w:rFonts w:asciiTheme="minorHAnsi" w:hAnsiTheme="minorHAnsi"/>
          <w:sz w:val="24"/>
          <w:szCs w:val="24"/>
        </w:rPr>
      </w:pPr>
    </w:p>
    <w:p w14:paraId="53B361C0" w14:textId="77777777" w:rsidR="009079C0" w:rsidRDefault="009079C0" w:rsidP="00E6043E">
      <w:pPr>
        <w:rPr>
          <w:rFonts w:asciiTheme="minorHAnsi" w:hAnsiTheme="minorHAnsi"/>
          <w:sz w:val="24"/>
          <w:szCs w:val="24"/>
        </w:rPr>
      </w:pPr>
    </w:p>
    <w:p w14:paraId="51494781" w14:textId="77777777" w:rsidR="00416D54" w:rsidRPr="008633A7" w:rsidRDefault="00416D54" w:rsidP="00E6043E">
      <w:pPr>
        <w:rPr>
          <w:rFonts w:asciiTheme="minorHAnsi" w:hAnsiTheme="minorHAnsi"/>
          <w:sz w:val="24"/>
          <w:szCs w:val="24"/>
        </w:rPr>
      </w:pPr>
    </w:p>
    <w:p w14:paraId="5E4B4459" w14:textId="25A7845F" w:rsidR="008633A7" w:rsidRDefault="009079C0" w:rsidP="00E6043E">
      <w:pPr>
        <w:rPr>
          <w:rFonts w:asciiTheme="minorHAnsi" w:hAnsiTheme="minorHAnsi"/>
          <w:sz w:val="24"/>
          <w:szCs w:val="24"/>
        </w:rPr>
      </w:pPr>
      <w:r w:rsidRPr="008633A7">
        <w:rPr>
          <w:rFonts w:asciiTheme="minorHAnsi" w:hAnsiTheme="minorHAnsi"/>
          <w:b/>
          <w:sz w:val="24"/>
          <w:szCs w:val="24"/>
        </w:rPr>
        <w:t>City of Calgary Sponsor:</w:t>
      </w:r>
      <w:r w:rsidRPr="008633A7">
        <w:rPr>
          <w:rFonts w:asciiTheme="minorHAnsi" w:hAnsiTheme="minorHAnsi"/>
          <w:sz w:val="24"/>
          <w:szCs w:val="24"/>
        </w:rPr>
        <w:t xml:space="preserve"> (name, position, business unit / department, email, phone)</w:t>
      </w:r>
    </w:p>
    <w:p w14:paraId="4D19CD18" w14:textId="77777777" w:rsidR="009079C0" w:rsidRDefault="009079C0" w:rsidP="00E6043E">
      <w:pPr>
        <w:rPr>
          <w:rFonts w:asciiTheme="minorHAnsi" w:hAnsiTheme="minorHAnsi"/>
          <w:sz w:val="24"/>
          <w:szCs w:val="24"/>
        </w:rPr>
      </w:pPr>
    </w:p>
    <w:p w14:paraId="3AC5819F" w14:textId="77777777" w:rsidR="00721B95" w:rsidRDefault="00721B95" w:rsidP="00E6043E">
      <w:pPr>
        <w:rPr>
          <w:rFonts w:asciiTheme="minorHAnsi" w:hAnsiTheme="minorHAnsi"/>
          <w:sz w:val="24"/>
          <w:szCs w:val="24"/>
        </w:rPr>
      </w:pPr>
    </w:p>
    <w:p w14:paraId="03490CD0" w14:textId="77777777" w:rsidR="00416D54" w:rsidRDefault="00416D54" w:rsidP="00E6043E">
      <w:pPr>
        <w:rPr>
          <w:rFonts w:asciiTheme="minorHAnsi" w:hAnsiTheme="minorHAnsi"/>
          <w:sz w:val="24"/>
          <w:szCs w:val="24"/>
        </w:rPr>
      </w:pPr>
    </w:p>
    <w:p w14:paraId="54FB0E1A" w14:textId="10C8F502" w:rsidR="00B84B4A" w:rsidRPr="00B84B4A" w:rsidRDefault="00B84B4A" w:rsidP="00E6043E">
      <w:pPr>
        <w:rPr>
          <w:rFonts w:asciiTheme="minorHAnsi" w:hAnsiTheme="minorHAnsi"/>
          <w:b/>
          <w:sz w:val="24"/>
          <w:szCs w:val="24"/>
        </w:rPr>
      </w:pPr>
      <w:r w:rsidRPr="00B84B4A">
        <w:rPr>
          <w:rFonts w:asciiTheme="minorHAnsi" w:hAnsiTheme="minorHAnsi"/>
          <w:b/>
          <w:sz w:val="24"/>
          <w:szCs w:val="24"/>
        </w:rPr>
        <w:t>Other Partner(s):</w:t>
      </w:r>
    </w:p>
    <w:p w14:paraId="15D3F3A2" w14:textId="77777777" w:rsidR="008633A7" w:rsidRDefault="008633A7" w:rsidP="00E6043E">
      <w:pPr>
        <w:rPr>
          <w:rFonts w:asciiTheme="minorHAnsi" w:hAnsiTheme="minorHAnsi"/>
          <w:sz w:val="24"/>
          <w:szCs w:val="24"/>
        </w:rPr>
      </w:pPr>
    </w:p>
    <w:p w14:paraId="7F363AF4" w14:textId="77777777" w:rsidR="008633A7" w:rsidRDefault="008633A7" w:rsidP="00E6043E">
      <w:pPr>
        <w:rPr>
          <w:rFonts w:asciiTheme="minorHAnsi" w:hAnsiTheme="minorHAnsi"/>
          <w:sz w:val="24"/>
          <w:szCs w:val="24"/>
        </w:rPr>
      </w:pPr>
    </w:p>
    <w:p w14:paraId="0AAB3F7D" w14:textId="77777777" w:rsidR="00A201AB" w:rsidRDefault="00A201AB" w:rsidP="00E6043E">
      <w:pPr>
        <w:rPr>
          <w:rFonts w:asciiTheme="minorHAnsi" w:hAnsiTheme="minorHAnsi"/>
          <w:sz w:val="24"/>
          <w:szCs w:val="24"/>
        </w:rPr>
      </w:pPr>
    </w:p>
    <w:p w14:paraId="47B52077" w14:textId="77777777" w:rsidR="00A201AB" w:rsidRDefault="00A201AB" w:rsidP="00E6043E">
      <w:pPr>
        <w:rPr>
          <w:rFonts w:asciiTheme="minorHAnsi" w:hAnsiTheme="minorHAnsi"/>
          <w:b/>
          <w:sz w:val="24"/>
          <w:szCs w:val="24"/>
        </w:rPr>
      </w:pPr>
      <w:r>
        <w:rPr>
          <w:rFonts w:asciiTheme="minorHAnsi" w:hAnsiTheme="minorHAnsi"/>
          <w:b/>
          <w:sz w:val="24"/>
          <w:szCs w:val="24"/>
        </w:rPr>
        <w:br w:type="page"/>
      </w:r>
    </w:p>
    <w:p w14:paraId="3B803719" w14:textId="77777777" w:rsidR="00135E7F" w:rsidRPr="000D7145" w:rsidRDefault="00135E7F" w:rsidP="00E6043E">
      <w:pPr>
        <w:rPr>
          <w:rFonts w:asciiTheme="minorHAnsi" w:hAnsiTheme="minorHAnsi"/>
          <w:b/>
          <w:sz w:val="24"/>
          <w:szCs w:val="24"/>
        </w:rPr>
      </w:pPr>
      <w:r>
        <w:rPr>
          <w:rFonts w:asciiTheme="minorHAnsi" w:hAnsiTheme="minorHAnsi"/>
          <w:b/>
          <w:sz w:val="24"/>
          <w:szCs w:val="24"/>
        </w:rPr>
        <w:lastRenderedPageBreak/>
        <w:t xml:space="preserve">Project Description and </w:t>
      </w:r>
      <w:r w:rsidRPr="000D7145">
        <w:rPr>
          <w:rFonts w:asciiTheme="minorHAnsi" w:hAnsiTheme="minorHAnsi"/>
          <w:b/>
          <w:sz w:val="24"/>
          <w:szCs w:val="24"/>
        </w:rPr>
        <w:t>Statement of Work:</w:t>
      </w:r>
    </w:p>
    <w:p w14:paraId="40CE7FC4" w14:textId="75A7D08D" w:rsidR="00135E7F" w:rsidRDefault="00135E7F" w:rsidP="00E6043E">
      <w:pPr>
        <w:rPr>
          <w:rFonts w:asciiTheme="minorHAnsi" w:hAnsiTheme="minorHAnsi"/>
          <w:sz w:val="24"/>
          <w:szCs w:val="24"/>
        </w:rPr>
      </w:pPr>
      <w:r>
        <w:rPr>
          <w:rFonts w:asciiTheme="minorHAnsi" w:hAnsiTheme="minorHAnsi"/>
          <w:sz w:val="24"/>
          <w:szCs w:val="24"/>
        </w:rPr>
        <w:t>Include all of the following:</w:t>
      </w:r>
    </w:p>
    <w:p w14:paraId="4D085932" w14:textId="77777777" w:rsidR="00135E7F" w:rsidRDefault="00135E7F" w:rsidP="00E6043E">
      <w:pPr>
        <w:pStyle w:val="ListParagraph"/>
        <w:numPr>
          <w:ilvl w:val="0"/>
          <w:numId w:val="14"/>
        </w:numPr>
        <w:spacing w:line="240" w:lineRule="auto"/>
        <w:rPr>
          <w:rFonts w:asciiTheme="minorHAnsi" w:hAnsiTheme="minorHAnsi"/>
        </w:rPr>
      </w:pPr>
      <w:r>
        <w:rPr>
          <w:rFonts w:asciiTheme="minorHAnsi" w:hAnsiTheme="minorHAnsi"/>
        </w:rPr>
        <w:t>Background and objectives of the project</w:t>
      </w:r>
      <w:r w:rsidRPr="000D7145">
        <w:rPr>
          <w:rFonts w:asciiTheme="minorHAnsi" w:hAnsiTheme="minorHAnsi"/>
        </w:rPr>
        <w:t>.</w:t>
      </w:r>
    </w:p>
    <w:p w14:paraId="5452A895" w14:textId="605A351E" w:rsidR="00135E7F" w:rsidRDefault="00A63CFE" w:rsidP="00E6043E">
      <w:pPr>
        <w:pStyle w:val="ListParagraph"/>
        <w:numPr>
          <w:ilvl w:val="0"/>
          <w:numId w:val="14"/>
        </w:numPr>
        <w:spacing w:line="240" w:lineRule="auto"/>
        <w:rPr>
          <w:rFonts w:asciiTheme="minorHAnsi" w:hAnsiTheme="minorHAnsi"/>
        </w:rPr>
      </w:pPr>
      <w:r>
        <w:rPr>
          <w:rFonts w:asciiTheme="minorHAnsi" w:hAnsiTheme="minorHAnsi"/>
        </w:rPr>
        <w:t>D</w:t>
      </w:r>
      <w:r w:rsidR="00135E7F" w:rsidRPr="000D7145">
        <w:rPr>
          <w:rFonts w:asciiTheme="minorHAnsi" w:hAnsiTheme="minorHAnsi"/>
        </w:rPr>
        <w:t>escription of the research work to be completed</w:t>
      </w:r>
      <w:r w:rsidR="00135E7F">
        <w:rPr>
          <w:rFonts w:asciiTheme="minorHAnsi" w:hAnsiTheme="minorHAnsi"/>
        </w:rPr>
        <w:t>, including timeline and University resources.</w:t>
      </w:r>
    </w:p>
    <w:p w14:paraId="021A38AB" w14:textId="1B8EF1AF" w:rsidR="00135E7F" w:rsidRDefault="0009591B" w:rsidP="00E6043E">
      <w:pPr>
        <w:pStyle w:val="ListParagraph"/>
        <w:numPr>
          <w:ilvl w:val="0"/>
          <w:numId w:val="14"/>
        </w:numPr>
        <w:spacing w:line="240" w:lineRule="auto"/>
        <w:rPr>
          <w:rFonts w:asciiTheme="minorHAnsi" w:hAnsiTheme="minorHAnsi"/>
        </w:rPr>
      </w:pPr>
      <w:r>
        <w:rPr>
          <w:rFonts w:asciiTheme="minorHAnsi" w:hAnsiTheme="minorHAnsi"/>
        </w:rPr>
        <w:t>Milestones, d</w:t>
      </w:r>
      <w:r w:rsidR="00135E7F">
        <w:rPr>
          <w:rFonts w:asciiTheme="minorHAnsi" w:hAnsiTheme="minorHAnsi"/>
        </w:rPr>
        <w:t xml:space="preserve">eliverables, expected outcomes and implementation of results by </w:t>
      </w:r>
      <w:r w:rsidR="00A63CFE">
        <w:rPr>
          <w:rFonts w:asciiTheme="minorHAnsi" w:hAnsiTheme="minorHAnsi"/>
        </w:rPr>
        <w:t>T</w:t>
      </w:r>
      <w:r w:rsidR="00135E7F">
        <w:rPr>
          <w:rFonts w:asciiTheme="minorHAnsi" w:hAnsiTheme="minorHAnsi"/>
        </w:rPr>
        <w:t>he City of Calgary and other stakeholders.</w:t>
      </w:r>
    </w:p>
    <w:p w14:paraId="42FCB81C" w14:textId="77777777" w:rsidR="00135E7F" w:rsidRPr="00D204E1" w:rsidRDefault="00135E7F" w:rsidP="00E6043E">
      <w:pPr>
        <w:rPr>
          <w:rFonts w:asciiTheme="minorHAnsi" w:hAnsiTheme="minorHAnsi"/>
        </w:rPr>
      </w:pPr>
    </w:p>
    <w:p w14:paraId="742FE8A8" w14:textId="77777777" w:rsidR="00135E7F" w:rsidRDefault="00135E7F" w:rsidP="00E6043E">
      <w:pPr>
        <w:rPr>
          <w:rFonts w:asciiTheme="minorHAnsi" w:hAnsiTheme="minorHAnsi"/>
          <w:sz w:val="24"/>
          <w:szCs w:val="24"/>
        </w:rPr>
      </w:pPr>
    </w:p>
    <w:p w14:paraId="3D7B3039" w14:textId="77777777" w:rsidR="00BE39FE" w:rsidRDefault="00BE39FE" w:rsidP="00E6043E">
      <w:pPr>
        <w:rPr>
          <w:rFonts w:asciiTheme="minorHAnsi" w:hAnsiTheme="minorHAnsi"/>
          <w:b/>
          <w:sz w:val="24"/>
          <w:szCs w:val="24"/>
        </w:rPr>
      </w:pPr>
      <w:r>
        <w:rPr>
          <w:rFonts w:asciiTheme="minorHAnsi" w:hAnsiTheme="minorHAnsi"/>
          <w:b/>
          <w:sz w:val="24"/>
          <w:szCs w:val="24"/>
        </w:rPr>
        <w:br w:type="page"/>
      </w:r>
    </w:p>
    <w:p w14:paraId="43614C10" w14:textId="129CC788" w:rsidR="00135E7F" w:rsidRDefault="005D5638" w:rsidP="00E6043E">
      <w:pPr>
        <w:rPr>
          <w:rFonts w:asciiTheme="minorHAnsi" w:hAnsiTheme="minorHAnsi"/>
          <w:sz w:val="24"/>
          <w:szCs w:val="24"/>
        </w:rPr>
      </w:pPr>
      <w:r>
        <w:rPr>
          <w:rFonts w:asciiTheme="minorHAnsi" w:hAnsiTheme="minorHAnsi"/>
          <w:b/>
          <w:sz w:val="24"/>
          <w:szCs w:val="24"/>
        </w:rPr>
        <w:lastRenderedPageBreak/>
        <w:t xml:space="preserve">City of Calgary </w:t>
      </w:r>
      <w:r w:rsidR="00135E7F">
        <w:rPr>
          <w:rFonts w:asciiTheme="minorHAnsi" w:hAnsiTheme="minorHAnsi"/>
          <w:b/>
          <w:sz w:val="24"/>
          <w:szCs w:val="24"/>
        </w:rPr>
        <w:t>Resource</w:t>
      </w:r>
      <w:r w:rsidR="00135E7F" w:rsidRPr="0053737B">
        <w:rPr>
          <w:rFonts w:asciiTheme="minorHAnsi" w:hAnsiTheme="minorHAnsi"/>
          <w:b/>
          <w:sz w:val="24"/>
          <w:szCs w:val="24"/>
        </w:rPr>
        <w:t>s</w:t>
      </w:r>
      <w:r w:rsidR="00A63CFE">
        <w:rPr>
          <w:rFonts w:asciiTheme="minorHAnsi" w:hAnsiTheme="minorHAnsi"/>
          <w:b/>
          <w:sz w:val="24"/>
          <w:szCs w:val="24"/>
        </w:rPr>
        <w:t>, including Data</w:t>
      </w:r>
      <w:r w:rsidR="00135E7F" w:rsidRPr="0053737B">
        <w:rPr>
          <w:rFonts w:asciiTheme="minorHAnsi" w:hAnsiTheme="minorHAnsi"/>
          <w:b/>
          <w:sz w:val="24"/>
          <w:szCs w:val="24"/>
        </w:rPr>
        <w:t>:</w:t>
      </w:r>
    </w:p>
    <w:p w14:paraId="1703CC1A" w14:textId="110760E9" w:rsidR="008B6D29" w:rsidRDefault="00135E7F" w:rsidP="00F4512E">
      <w:pPr>
        <w:contextualSpacing/>
        <w:rPr>
          <w:rFonts w:asciiTheme="minorHAnsi" w:hAnsiTheme="minorHAnsi"/>
          <w:sz w:val="24"/>
          <w:szCs w:val="24"/>
        </w:rPr>
      </w:pPr>
      <w:r w:rsidRPr="00E6043E">
        <w:rPr>
          <w:rFonts w:asciiTheme="minorHAnsi" w:hAnsiTheme="minorHAnsi"/>
          <w:sz w:val="24"/>
          <w:szCs w:val="24"/>
        </w:rPr>
        <w:t>Describe in as much detail as possible the data products and</w:t>
      </w:r>
      <w:r w:rsidR="00A63CFE" w:rsidRPr="00E6043E">
        <w:rPr>
          <w:rFonts w:asciiTheme="minorHAnsi" w:hAnsiTheme="minorHAnsi"/>
          <w:sz w:val="24"/>
          <w:szCs w:val="24"/>
        </w:rPr>
        <w:t xml:space="preserve"> other City</w:t>
      </w:r>
      <w:r w:rsidRPr="00E6043E">
        <w:rPr>
          <w:rFonts w:asciiTheme="minorHAnsi" w:hAnsiTheme="minorHAnsi"/>
          <w:sz w:val="24"/>
          <w:szCs w:val="24"/>
        </w:rPr>
        <w:t xml:space="preserve"> resources</w:t>
      </w:r>
      <w:r w:rsidR="00B95290" w:rsidRPr="00E6043E">
        <w:rPr>
          <w:rFonts w:asciiTheme="minorHAnsi" w:hAnsiTheme="minorHAnsi"/>
          <w:sz w:val="24"/>
          <w:szCs w:val="24"/>
        </w:rPr>
        <w:t xml:space="preserve"> (site access, personnel time, etc.)</w:t>
      </w:r>
      <w:r w:rsidRPr="00E6043E">
        <w:rPr>
          <w:rFonts w:asciiTheme="minorHAnsi" w:hAnsiTheme="minorHAnsi"/>
          <w:sz w:val="24"/>
          <w:szCs w:val="24"/>
        </w:rPr>
        <w:t xml:space="preserve"> required</w:t>
      </w:r>
      <w:r w:rsidR="00F4512E">
        <w:rPr>
          <w:rFonts w:asciiTheme="minorHAnsi" w:hAnsiTheme="minorHAnsi"/>
          <w:sz w:val="24"/>
          <w:szCs w:val="24"/>
        </w:rPr>
        <w:t xml:space="preserve">. </w:t>
      </w:r>
      <w:r w:rsidR="00F4512E" w:rsidRPr="00F4512E">
        <w:rPr>
          <w:rFonts w:asciiTheme="minorHAnsi" w:hAnsiTheme="minorHAnsi"/>
          <w:sz w:val="24"/>
          <w:szCs w:val="24"/>
        </w:rPr>
        <w:t>Please ensure that the required data/resources are available before filling out the Project Charter. Should further data needs arise during the project, provision of such data may be approved for license by The City in writing, at its discretion. All data inquiries or requests are to be made through the Urban Alliance Coordinators.</w:t>
      </w:r>
    </w:p>
    <w:p w14:paraId="50C82E50" w14:textId="7F683E70" w:rsidR="0007477D" w:rsidRDefault="0007477D" w:rsidP="00E6043E">
      <w:pPr>
        <w:contextualSpacing/>
        <w:rPr>
          <w:rFonts w:asciiTheme="minorHAnsi" w:hAnsiTheme="minorHAnsi"/>
          <w:sz w:val="24"/>
          <w:szCs w:val="24"/>
        </w:rPr>
      </w:pPr>
    </w:p>
    <w:p w14:paraId="5D305974" w14:textId="77777777" w:rsidR="0007477D" w:rsidRPr="00E6043E" w:rsidRDefault="0007477D" w:rsidP="00E6043E">
      <w:pPr>
        <w:contextualSpacing/>
        <w:rPr>
          <w:rFonts w:asciiTheme="minorHAnsi" w:hAnsiTheme="minorHAnsi"/>
          <w:sz w:val="24"/>
          <w:szCs w:val="24"/>
        </w:rPr>
      </w:pPr>
    </w:p>
    <w:p w14:paraId="2CAEF4D4" w14:textId="77777777" w:rsidR="00BE39FE" w:rsidRDefault="00BE39FE" w:rsidP="00E6043E">
      <w:pPr>
        <w:rPr>
          <w:rFonts w:asciiTheme="minorHAnsi" w:hAnsiTheme="minorHAnsi"/>
          <w:b/>
          <w:sz w:val="24"/>
          <w:szCs w:val="24"/>
        </w:rPr>
      </w:pPr>
      <w:r>
        <w:rPr>
          <w:rFonts w:asciiTheme="minorHAnsi" w:hAnsiTheme="minorHAnsi"/>
          <w:b/>
          <w:sz w:val="24"/>
          <w:szCs w:val="24"/>
        </w:rPr>
        <w:br w:type="page"/>
      </w:r>
    </w:p>
    <w:p w14:paraId="75FA3357" w14:textId="7BA60F89" w:rsidR="00117E70" w:rsidRPr="000D7145" w:rsidRDefault="00117E70" w:rsidP="00E6043E">
      <w:pPr>
        <w:rPr>
          <w:rFonts w:asciiTheme="minorHAnsi" w:hAnsiTheme="minorHAnsi"/>
          <w:b/>
          <w:sz w:val="24"/>
          <w:szCs w:val="24"/>
        </w:rPr>
      </w:pPr>
      <w:r>
        <w:rPr>
          <w:rFonts w:asciiTheme="minorHAnsi" w:hAnsiTheme="minorHAnsi"/>
          <w:b/>
          <w:sz w:val="24"/>
          <w:szCs w:val="24"/>
        </w:rPr>
        <w:lastRenderedPageBreak/>
        <w:t>Budget</w:t>
      </w:r>
      <w:r w:rsidRPr="000D7145">
        <w:rPr>
          <w:rFonts w:asciiTheme="minorHAnsi" w:hAnsiTheme="minorHAnsi"/>
          <w:b/>
          <w:sz w:val="24"/>
          <w:szCs w:val="24"/>
        </w:rPr>
        <w:t>:</w:t>
      </w:r>
    </w:p>
    <w:p w14:paraId="3A128771" w14:textId="52D418E3" w:rsidR="00213830" w:rsidRDefault="00213830" w:rsidP="00E6043E">
      <w:pPr>
        <w:rPr>
          <w:rFonts w:asciiTheme="minorHAnsi" w:hAnsiTheme="minorHAnsi"/>
          <w:sz w:val="24"/>
          <w:szCs w:val="24"/>
        </w:rPr>
      </w:pPr>
      <w:r>
        <w:rPr>
          <w:rFonts w:asciiTheme="minorHAnsi" w:hAnsiTheme="minorHAnsi"/>
          <w:sz w:val="24"/>
          <w:szCs w:val="24"/>
        </w:rPr>
        <w:t>Include all of the following:</w:t>
      </w:r>
    </w:p>
    <w:p w14:paraId="028C7A2D" w14:textId="52F1492F" w:rsidR="00462ABF" w:rsidRDefault="00462ABF" w:rsidP="00E6043E">
      <w:pPr>
        <w:pStyle w:val="ListParagraph"/>
        <w:numPr>
          <w:ilvl w:val="0"/>
          <w:numId w:val="15"/>
        </w:numPr>
        <w:spacing w:line="240" w:lineRule="auto"/>
        <w:rPr>
          <w:rFonts w:asciiTheme="minorHAnsi" w:hAnsiTheme="minorHAnsi"/>
        </w:rPr>
      </w:pPr>
      <w:r>
        <w:rPr>
          <w:rFonts w:asciiTheme="minorHAnsi" w:hAnsiTheme="minorHAnsi"/>
        </w:rPr>
        <w:t xml:space="preserve">Expenses, including </w:t>
      </w:r>
      <w:r w:rsidR="00540916">
        <w:rPr>
          <w:rFonts w:asciiTheme="minorHAnsi" w:hAnsiTheme="minorHAnsi"/>
        </w:rPr>
        <w:t xml:space="preserve">15% </w:t>
      </w:r>
      <w:r>
        <w:rPr>
          <w:rFonts w:asciiTheme="minorHAnsi" w:hAnsiTheme="minorHAnsi"/>
        </w:rPr>
        <w:t xml:space="preserve">overhead </w:t>
      </w:r>
      <w:r w:rsidR="009B0B1D">
        <w:rPr>
          <w:rFonts w:asciiTheme="minorHAnsi" w:hAnsiTheme="minorHAnsi"/>
        </w:rPr>
        <w:t xml:space="preserve">on </w:t>
      </w:r>
      <w:r w:rsidR="009E56A9">
        <w:rPr>
          <w:rFonts w:asciiTheme="minorHAnsi" w:hAnsiTheme="minorHAnsi"/>
        </w:rPr>
        <w:t xml:space="preserve">any </w:t>
      </w:r>
      <w:r w:rsidR="009B0B1D">
        <w:rPr>
          <w:rFonts w:asciiTheme="minorHAnsi" w:hAnsiTheme="minorHAnsi"/>
        </w:rPr>
        <w:t>direct costs</w:t>
      </w:r>
      <w:r w:rsidR="00A63CFE">
        <w:rPr>
          <w:rFonts w:asciiTheme="minorHAnsi" w:hAnsiTheme="minorHAnsi"/>
        </w:rPr>
        <w:t xml:space="preserve"> to</w:t>
      </w:r>
      <w:r w:rsidR="009E56A9">
        <w:rPr>
          <w:rFonts w:asciiTheme="minorHAnsi" w:hAnsiTheme="minorHAnsi"/>
        </w:rPr>
        <w:t xml:space="preserve"> be </w:t>
      </w:r>
      <w:r w:rsidR="009B0B1D">
        <w:rPr>
          <w:rFonts w:asciiTheme="minorHAnsi" w:hAnsiTheme="minorHAnsi"/>
        </w:rPr>
        <w:t xml:space="preserve">paid for by </w:t>
      </w:r>
      <w:r>
        <w:rPr>
          <w:rFonts w:asciiTheme="minorHAnsi" w:hAnsiTheme="minorHAnsi"/>
        </w:rPr>
        <w:t>City of Calgary funds.</w:t>
      </w:r>
    </w:p>
    <w:p w14:paraId="60E6D386" w14:textId="4608F279" w:rsidR="00117E70" w:rsidRDefault="00A201AB" w:rsidP="00E6043E">
      <w:pPr>
        <w:pStyle w:val="ListParagraph"/>
        <w:numPr>
          <w:ilvl w:val="0"/>
          <w:numId w:val="15"/>
        </w:numPr>
        <w:spacing w:line="240" w:lineRule="auto"/>
        <w:rPr>
          <w:rFonts w:asciiTheme="minorHAnsi" w:hAnsiTheme="minorHAnsi"/>
        </w:rPr>
      </w:pPr>
      <w:r>
        <w:rPr>
          <w:rFonts w:asciiTheme="minorHAnsi" w:hAnsiTheme="minorHAnsi"/>
        </w:rPr>
        <w:t>All s</w:t>
      </w:r>
      <w:r w:rsidR="00462ABF">
        <w:rPr>
          <w:rFonts w:asciiTheme="minorHAnsi" w:hAnsiTheme="minorHAnsi"/>
        </w:rPr>
        <w:t>ources of funding</w:t>
      </w:r>
      <w:r w:rsidR="00FC176B">
        <w:rPr>
          <w:rFonts w:asciiTheme="minorHAnsi" w:hAnsiTheme="minorHAnsi"/>
        </w:rPr>
        <w:t xml:space="preserve"> (City and other partners)</w:t>
      </w:r>
      <w:r w:rsidR="00462ABF">
        <w:rPr>
          <w:rFonts w:asciiTheme="minorHAnsi" w:hAnsiTheme="minorHAnsi"/>
        </w:rPr>
        <w:t>, including in-kind contributions.</w:t>
      </w:r>
    </w:p>
    <w:p w14:paraId="124D9E4A" w14:textId="78FFC5CF" w:rsidR="00117E70" w:rsidRPr="00F46A6B" w:rsidRDefault="00117E70" w:rsidP="00E6043E">
      <w:pPr>
        <w:rPr>
          <w:rFonts w:asciiTheme="minorHAnsi" w:hAnsiTheme="minorHAnsi"/>
          <w:sz w:val="24"/>
          <w:szCs w:val="24"/>
        </w:rPr>
      </w:pPr>
    </w:p>
    <w:p w14:paraId="075483C0" w14:textId="77777777" w:rsidR="00F46A6B" w:rsidRPr="00F46A6B" w:rsidRDefault="00F46A6B" w:rsidP="00E6043E">
      <w:pPr>
        <w:rPr>
          <w:rFonts w:asciiTheme="minorHAnsi" w:hAnsiTheme="minorHAnsi"/>
          <w:sz w:val="24"/>
          <w:szCs w:val="24"/>
        </w:rPr>
      </w:pPr>
    </w:p>
    <w:p w14:paraId="413CC33C" w14:textId="74765F26" w:rsidR="002F26AF" w:rsidRDefault="002F26AF" w:rsidP="00E6043E">
      <w:pPr>
        <w:rPr>
          <w:rFonts w:asciiTheme="minorHAnsi" w:hAnsiTheme="minorHAnsi"/>
          <w:sz w:val="24"/>
          <w:szCs w:val="24"/>
        </w:rPr>
      </w:pPr>
      <w:r>
        <w:rPr>
          <w:rFonts w:asciiTheme="minorHAnsi" w:hAnsiTheme="minorHAnsi"/>
          <w:sz w:val="24"/>
          <w:szCs w:val="24"/>
        </w:rPr>
        <w:br w:type="page"/>
      </w:r>
    </w:p>
    <w:p w14:paraId="3E7155E5" w14:textId="6A635FF5" w:rsidR="00F46A6B" w:rsidRPr="000D7145" w:rsidRDefault="00780E42" w:rsidP="00F46A6B">
      <w:pPr>
        <w:rPr>
          <w:rFonts w:asciiTheme="minorHAnsi" w:hAnsiTheme="minorHAnsi"/>
          <w:b/>
          <w:sz w:val="24"/>
          <w:szCs w:val="24"/>
        </w:rPr>
      </w:pPr>
      <w:r>
        <w:rPr>
          <w:rFonts w:asciiTheme="minorHAnsi" w:hAnsiTheme="minorHAnsi"/>
          <w:b/>
          <w:sz w:val="24"/>
          <w:szCs w:val="24"/>
        </w:rPr>
        <w:lastRenderedPageBreak/>
        <w:t>Communications Plan</w:t>
      </w:r>
      <w:r w:rsidR="00F46A6B" w:rsidRPr="000D7145">
        <w:rPr>
          <w:rFonts w:asciiTheme="minorHAnsi" w:hAnsiTheme="minorHAnsi"/>
          <w:b/>
          <w:sz w:val="24"/>
          <w:szCs w:val="24"/>
        </w:rPr>
        <w:t>:</w:t>
      </w:r>
    </w:p>
    <w:p w14:paraId="7D5458BB" w14:textId="3D4E1BCB" w:rsidR="00F46A6B" w:rsidRPr="00F46A6B" w:rsidRDefault="004170D0" w:rsidP="00F46A6B">
      <w:pPr>
        <w:rPr>
          <w:rFonts w:asciiTheme="minorHAnsi" w:hAnsiTheme="minorHAnsi"/>
          <w:sz w:val="24"/>
          <w:szCs w:val="24"/>
        </w:rPr>
      </w:pPr>
      <w:r>
        <w:rPr>
          <w:rFonts w:asciiTheme="minorHAnsi" w:hAnsiTheme="minorHAnsi"/>
          <w:sz w:val="24"/>
          <w:szCs w:val="24"/>
        </w:rPr>
        <w:t>C</w:t>
      </w:r>
      <w:r w:rsidR="00791329">
        <w:rPr>
          <w:rFonts w:asciiTheme="minorHAnsi" w:hAnsiTheme="minorHAnsi"/>
          <w:sz w:val="24"/>
          <w:szCs w:val="24"/>
        </w:rPr>
        <w:t>learly understood expectations and frequent City-University communication are key</w:t>
      </w:r>
      <w:r>
        <w:rPr>
          <w:rFonts w:asciiTheme="minorHAnsi" w:hAnsiTheme="minorHAnsi"/>
          <w:sz w:val="24"/>
          <w:szCs w:val="24"/>
        </w:rPr>
        <w:t xml:space="preserve"> to the success of your project.</w:t>
      </w:r>
      <w:r w:rsidR="00791329">
        <w:rPr>
          <w:rFonts w:asciiTheme="minorHAnsi" w:hAnsiTheme="minorHAnsi"/>
          <w:sz w:val="24"/>
          <w:szCs w:val="24"/>
        </w:rPr>
        <w:t xml:space="preserve"> </w:t>
      </w:r>
      <w:r w:rsidR="00780E42">
        <w:rPr>
          <w:rFonts w:asciiTheme="minorHAnsi" w:hAnsiTheme="minorHAnsi"/>
          <w:sz w:val="24"/>
          <w:szCs w:val="24"/>
        </w:rPr>
        <w:t xml:space="preserve"> Please describe your plan for regular communication updates and ensuring that the expectations of both partners are met.</w:t>
      </w:r>
      <w:r w:rsidR="00791329">
        <w:rPr>
          <w:rFonts w:asciiTheme="minorHAnsi" w:hAnsiTheme="minorHAnsi"/>
          <w:sz w:val="24"/>
          <w:szCs w:val="24"/>
        </w:rPr>
        <w:t xml:space="preserve"> Indicate the frequency</w:t>
      </w:r>
      <w:r w:rsidR="002803C3">
        <w:rPr>
          <w:rFonts w:asciiTheme="minorHAnsi" w:hAnsiTheme="minorHAnsi"/>
          <w:sz w:val="24"/>
          <w:szCs w:val="24"/>
        </w:rPr>
        <w:t xml:space="preserve"> (e.g. bi-weekly, monthly,</w:t>
      </w:r>
      <w:r w:rsidR="00C04285">
        <w:rPr>
          <w:rFonts w:asciiTheme="minorHAnsi" w:hAnsiTheme="minorHAnsi"/>
          <w:sz w:val="24"/>
          <w:szCs w:val="24"/>
        </w:rPr>
        <w:t xml:space="preserve"> milestones,</w:t>
      </w:r>
      <w:r w:rsidR="002803C3">
        <w:rPr>
          <w:rFonts w:asciiTheme="minorHAnsi" w:hAnsiTheme="minorHAnsi"/>
          <w:sz w:val="24"/>
          <w:szCs w:val="24"/>
        </w:rPr>
        <w:t xml:space="preserve"> etc.)</w:t>
      </w:r>
      <w:r w:rsidR="00791329">
        <w:rPr>
          <w:rFonts w:asciiTheme="minorHAnsi" w:hAnsiTheme="minorHAnsi"/>
          <w:sz w:val="24"/>
          <w:szCs w:val="24"/>
        </w:rPr>
        <w:t xml:space="preserve"> </w:t>
      </w:r>
      <w:r>
        <w:rPr>
          <w:rFonts w:asciiTheme="minorHAnsi" w:hAnsiTheme="minorHAnsi"/>
          <w:sz w:val="24"/>
          <w:szCs w:val="24"/>
        </w:rPr>
        <w:t xml:space="preserve">and </w:t>
      </w:r>
      <w:r w:rsidR="002803C3">
        <w:rPr>
          <w:rFonts w:asciiTheme="minorHAnsi" w:hAnsiTheme="minorHAnsi"/>
          <w:sz w:val="24"/>
          <w:szCs w:val="24"/>
        </w:rPr>
        <w:t>type of meetings (e.g. face-to-face, video</w:t>
      </w:r>
      <w:r>
        <w:rPr>
          <w:rFonts w:asciiTheme="minorHAnsi" w:hAnsiTheme="minorHAnsi"/>
          <w:sz w:val="24"/>
          <w:szCs w:val="24"/>
        </w:rPr>
        <w:t>conference, etc.) and how research progress an</w:t>
      </w:r>
      <w:r w:rsidR="00057376">
        <w:rPr>
          <w:rFonts w:asciiTheme="minorHAnsi" w:hAnsiTheme="minorHAnsi"/>
          <w:sz w:val="24"/>
          <w:szCs w:val="24"/>
        </w:rPr>
        <w:t>d feedback will be shared between the partners.</w:t>
      </w:r>
    </w:p>
    <w:p w14:paraId="192BDD9A" w14:textId="6DF8F95D" w:rsidR="00F46A6B" w:rsidRDefault="00F46A6B" w:rsidP="00F46A6B">
      <w:pPr>
        <w:rPr>
          <w:rFonts w:asciiTheme="minorHAnsi" w:hAnsiTheme="minorHAnsi"/>
          <w:sz w:val="24"/>
          <w:szCs w:val="24"/>
        </w:rPr>
      </w:pPr>
    </w:p>
    <w:p w14:paraId="03835089" w14:textId="77777777" w:rsidR="008052E4" w:rsidRPr="00F46A6B" w:rsidRDefault="008052E4" w:rsidP="00F46A6B">
      <w:pPr>
        <w:rPr>
          <w:rFonts w:asciiTheme="minorHAnsi" w:hAnsiTheme="minorHAnsi"/>
          <w:sz w:val="24"/>
          <w:szCs w:val="24"/>
        </w:rPr>
      </w:pPr>
    </w:p>
    <w:p w14:paraId="27DD0A33" w14:textId="77777777" w:rsidR="00F46A6B" w:rsidRDefault="00F46A6B" w:rsidP="00F46A6B">
      <w:pPr>
        <w:rPr>
          <w:rFonts w:asciiTheme="minorHAnsi" w:hAnsiTheme="minorHAnsi"/>
          <w:sz w:val="24"/>
          <w:szCs w:val="24"/>
        </w:rPr>
      </w:pPr>
      <w:r>
        <w:rPr>
          <w:rFonts w:asciiTheme="minorHAnsi" w:hAnsiTheme="minorHAnsi"/>
          <w:sz w:val="24"/>
          <w:szCs w:val="24"/>
        </w:rPr>
        <w:br w:type="page"/>
      </w:r>
    </w:p>
    <w:p w14:paraId="7172A5BC" w14:textId="5CCB254B" w:rsidR="002F26AF" w:rsidRPr="002F26AF" w:rsidRDefault="002F26AF" w:rsidP="00E6043E">
      <w:pPr>
        <w:rPr>
          <w:rFonts w:asciiTheme="minorHAnsi" w:hAnsiTheme="minorHAnsi"/>
          <w:b/>
          <w:sz w:val="24"/>
          <w:szCs w:val="24"/>
        </w:rPr>
      </w:pPr>
      <w:r w:rsidRPr="002F26AF">
        <w:rPr>
          <w:rFonts w:asciiTheme="minorHAnsi" w:hAnsiTheme="minorHAnsi"/>
          <w:b/>
          <w:sz w:val="24"/>
          <w:szCs w:val="24"/>
        </w:rPr>
        <w:lastRenderedPageBreak/>
        <w:t>Signatures:</w:t>
      </w:r>
    </w:p>
    <w:p w14:paraId="77BA89BC" w14:textId="77777777" w:rsidR="002F26AF" w:rsidRDefault="002F26AF" w:rsidP="00E6043E">
      <w:pPr>
        <w:tabs>
          <w:tab w:val="left" w:pos="7488"/>
          <w:tab w:val="left" w:pos="10080"/>
        </w:tabs>
        <w:rPr>
          <w:rFonts w:asciiTheme="minorHAnsi" w:hAnsiTheme="minorHAnsi"/>
          <w:sz w:val="24"/>
          <w:szCs w:val="24"/>
        </w:rPr>
      </w:pPr>
    </w:p>
    <w:p w14:paraId="02A82ABD" w14:textId="77777777" w:rsidR="002F26AF" w:rsidRDefault="002F26AF" w:rsidP="00E6043E">
      <w:pPr>
        <w:tabs>
          <w:tab w:val="left" w:pos="7488"/>
          <w:tab w:val="left" w:pos="10080"/>
        </w:tabs>
        <w:rPr>
          <w:rFonts w:asciiTheme="minorHAnsi" w:hAnsiTheme="minorHAnsi"/>
          <w:sz w:val="24"/>
          <w:szCs w:val="24"/>
        </w:rPr>
      </w:pPr>
    </w:p>
    <w:p w14:paraId="4A42E06A" w14:textId="38CD0890" w:rsidR="002F26AF" w:rsidRDefault="002F26AF" w:rsidP="00E6043E">
      <w:pPr>
        <w:tabs>
          <w:tab w:val="left" w:pos="7200"/>
          <w:tab w:val="left" w:pos="10080"/>
        </w:tabs>
        <w:rPr>
          <w:rFonts w:asciiTheme="minorHAnsi" w:hAnsiTheme="minorHAnsi"/>
          <w:sz w:val="24"/>
          <w:szCs w:val="24"/>
        </w:rPr>
      </w:pPr>
      <w:r>
        <w:rPr>
          <w:rFonts w:asciiTheme="minorHAnsi" w:hAnsiTheme="minorHAnsi"/>
          <w:sz w:val="24"/>
          <w:szCs w:val="24"/>
        </w:rPr>
        <w:t xml:space="preserve">University </w:t>
      </w:r>
      <w:r w:rsidR="007523D1">
        <w:rPr>
          <w:rFonts w:asciiTheme="minorHAnsi" w:hAnsiTheme="minorHAnsi"/>
          <w:sz w:val="24"/>
          <w:szCs w:val="24"/>
        </w:rPr>
        <w:t xml:space="preserve">Faculty </w:t>
      </w:r>
      <w:r>
        <w:rPr>
          <w:rFonts w:asciiTheme="minorHAnsi" w:hAnsiTheme="minorHAnsi"/>
          <w:sz w:val="24"/>
          <w:szCs w:val="24"/>
        </w:rPr>
        <w:t xml:space="preserve">Researcher (Primary):  </w:t>
      </w:r>
      <w:r>
        <w:rPr>
          <w:rFonts w:asciiTheme="minorHAnsi" w:hAnsiTheme="minorHAnsi"/>
          <w:sz w:val="24"/>
          <w:szCs w:val="24"/>
          <w:u w:val="single"/>
        </w:rPr>
        <w:tab/>
      </w:r>
      <w:r>
        <w:rPr>
          <w:rFonts w:asciiTheme="minorHAnsi" w:hAnsiTheme="minorHAnsi"/>
          <w:sz w:val="24"/>
          <w:szCs w:val="24"/>
        </w:rPr>
        <w:t xml:space="preserve">  Date:  </w:t>
      </w:r>
      <w:r>
        <w:rPr>
          <w:rFonts w:asciiTheme="minorHAnsi" w:hAnsiTheme="minorHAnsi"/>
          <w:sz w:val="24"/>
          <w:szCs w:val="24"/>
          <w:u w:val="single"/>
        </w:rPr>
        <w:tab/>
      </w:r>
    </w:p>
    <w:p w14:paraId="087C3B2D" w14:textId="77777777" w:rsidR="002F26AF" w:rsidRDefault="002F26AF" w:rsidP="00E6043E">
      <w:pPr>
        <w:tabs>
          <w:tab w:val="left" w:pos="7488"/>
          <w:tab w:val="left" w:pos="10080"/>
        </w:tabs>
        <w:rPr>
          <w:rFonts w:asciiTheme="minorHAnsi" w:hAnsiTheme="minorHAnsi"/>
          <w:sz w:val="24"/>
          <w:szCs w:val="24"/>
        </w:rPr>
      </w:pPr>
    </w:p>
    <w:p w14:paraId="7213418F" w14:textId="77777777" w:rsidR="00721B95" w:rsidRDefault="00721B95" w:rsidP="00E6043E">
      <w:pPr>
        <w:tabs>
          <w:tab w:val="left" w:pos="7488"/>
          <w:tab w:val="left" w:pos="10080"/>
        </w:tabs>
        <w:rPr>
          <w:rFonts w:asciiTheme="minorHAnsi" w:hAnsiTheme="minorHAnsi"/>
          <w:sz w:val="24"/>
          <w:szCs w:val="24"/>
        </w:rPr>
      </w:pPr>
    </w:p>
    <w:p w14:paraId="47973BD3" w14:textId="7AAEE586" w:rsidR="002F26AF" w:rsidRDefault="002F26AF" w:rsidP="00E6043E">
      <w:pPr>
        <w:tabs>
          <w:tab w:val="left" w:pos="7200"/>
          <w:tab w:val="left" w:pos="10080"/>
        </w:tabs>
        <w:rPr>
          <w:rFonts w:asciiTheme="minorHAnsi" w:hAnsiTheme="minorHAnsi"/>
          <w:sz w:val="24"/>
          <w:szCs w:val="24"/>
        </w:rPr>
      </w:pPr>
      <w:r>
        <w:rPr>
          <w:rFonts w:asciiTheme="minorHAnsi" w:hAnsiTheme="minorHAnsi"/>
          <w:sz w:val="24"/>
          <w:szCs w:val="24"/>
        </w:rPr>
        <w:t xml:space="preserve">City Partner (Primary):  </w:t>
      </w:r>
      <w:r>
        <w:rPr>
          <w:rFonts w:asciiTheme="minorHAnsi" w:hAnsiTheme="minorHAnsi"/>
          <w:sz w:val="24"/>
          <w:szCs w:val="24"/>
          <w:u w:val="single"/>
        </w:rPr>
        <w:tab/>
      </w:r>
      <w:r>
        <w:rPr>
          <w:rFonts w:asciiTheme="minorHAnsi" w:hAnsiTheme="minorHAnsi"/>
          <w:sz w:val="24"/>
          <w:szCs w:val="24"/>
        </w:rPr>
        <w:t xml:space="preserve">  Date:  </w:t>
      </w:r>
      <w:r>
        <w:rPr>
          <w:rFonts w:asciiTheme="minorHAnsi" w:hAnsiTheme="minorHAnsi"/>
          <w:sz w:val="24"/>
          <w:szCs w:val="24"/>
          <w:u w:val="single"/>
        </w:rPr>
        <w:tab/>
      </w:r>
    </w:p>
    <w:p w14:paraId="78628CCD" w14:textId="77777777" w:rsidR="002F26AF" w:rsidRDefault="002F26AF" w:rsidP="00E6043E">
      <w:pPr>
        <w:tabs>
          <w:tab w:val="left" w:pos="7488"/>
          <w:tab w:val="left" w:pos="10080"/>
        </w:tabs>
        <w:rPr>
          <w:rFonts w:asciiTheme="minorHAnsi" w:hAnsiTheme="minorHAnsi"/>
          <w:sz w:val="24"/>
          <w:szCs w:val="24"/>
        </w:rPr>
      </w:pPr>
    </w:p>
    <w:p w14:paraId="20F6EEC4" w14:textId="77777777" w:rsidR="002F26AF" w:rsidRDefault="002F26AF" w:rsidP="00E6043E">
      <w:pPr>
        <w:tabs>
          <w:tab w:val="left" w:pos="7488"/>
          <w:tab w:val="left" w:pos="10080"/>
        </w:tabs>
        <w:rPr>
          <w:rFonts w:asciiTheme="minorHAnsi" w:hAnsiTheme="minorHAnsi"/>
          <w:sz w:val="24"/>
          <w:szCs w:val="24"/>
        </w:rPr>
      </w:pPr>
    </w:p>
    <w:p w14:paraId="564D0CA4" w14:textId="265AAFCF" w:rsidR="002F26AF" w:rsidRDefault="002F26AF" w:rsidP="00E6043E">
      <w:pPr>
        <w:tabs>
          <w:tab w:val="left" w:pos="7200"/>
          <w:tab w:val="left" w:pos="10080"/>
        </w:tabs>
        <w:rPr>
          <w:rFonts w:asciiTheme="minorHAnsi" w:hAnsiTheme="minorHAnsi"/>
          <w:sz w:val="24"/>
          <w:szCs w:val="24"/>
        </w:rPr>
      </w:pPr>
      <w:r>
        <w:rPr>
          <w:rFonts w:asciiTheme="minorHAnsi" w:hAnsiTheme="minorHAnsi"/>
          <w:sz w:val="24"/>
          <w:szCs w:val="24"/>
        </w:rPr>
        <w:t xml:space="preserve">City Sponsor:  </w:t>
      </w:r>
      <w:r>
        <w:rPr>
          <w:rFonts w:asciiTheme="minorHAnsi" w:hAnsiTheme="minorHAnsi"/>
          <w:sz w:val="24"/>
          <w:szCs w:val="24"/>
          <w:u w:val="single"/>
        </w:rPr>
        <w:tab/>
      </w:r>
      <w:r>
        <w:rPr>
          <w:rFonts w:asciiTheme="minorHAnsi" w:hAnsiTheme="minorHAnsi"/>
          <w:sz w:val="24"/>
          <w:szCs w:val="24"/>
        </w:rPr>
        <w:t xml:space="preserve">  Date:  </w:t>
      </w:r>
      <w:r>
        <w:rPr>
          <w:rFonts w:asciiTheme="minorHAnsi" w:hAnsiTheme="minorHAnsi"/>
          <w:sz w:val="24"/>
          <w:szCs w:val="24"/>
          <w:u w:val="single"/>
        </w:rPr>
        <w:tab/>
      </w:r>
    </w:p>
    <w:p w14:paraId="64EAC66B" w14:textId="77777777" w:rsidR="002F26AF" w:rsidRDefault="002F26AF" w:rsidP="00E6043E">
      <w:pPr>
        <w:tabs>
          <w:tab w:val="left" w:pos="7200"/>
          <w:tab w:val="left" w:pos="10080"/>
        </w:tabs>
        <w:rPr>
          <w:rFonts w:asciiTheme="minorHAnsi" w:hAnsiTheme="minorHAnsi"/>
          <w:sz w:val="24"/>
          <w:szCs w:val="24"/>
        </w:rPr>
      </w:pPr>
    </w:p>
    <w:p w14:paraId="2A6379FF" w14:textId="44610B90" w:rsidR="002D53BE" w:rsidRDefault="002D53BE" w:rsidP="00E6043E">
      <w:pPr>
        <w:rPr>
          <w:rFonts w:asciiTheme="minorHAnsi" w:hAnsiTheme="minorHAnsi"/>
          <w:sz w:val="24"/>
          <w:szCs w:val="24"/>
        </w:rPr>
      </w:pPr>
    </w:p>
    <w:p w14:paraId="5A055CBE" w14:textId="77777777" w:rsidR="004D3976" w:rsidRPr="000D6390" w:rsidRDefault="004D3976" w:rsidP="00E6043E">
      <w:pPr>
        <w:rPr>
          <w:rFonts w:asciiTheme="minorHAnsi" w:hAnsiTheme="minorHAnsi"/>
          <w:sz w:val="24"/>
          <w:szCs w:val="24"/>
        </w:rPr>
      </w:pPr>
    </w:p>
    <w:sectPr w:rsidR="004D3976" w:rsidRPr="000D6390" w:rsidSect="00F157F2">
      <w:headerReference w:type="default" r:id="rId11"/>
      <w:footerReference w:type="default" r:id="rId12"/>
      <w:pgSz w:w="12240" w:h="15840"/>
      <w:pgMar w:top="1080" w:right="1080" w:bottom="1080" w:left="1080" w:header="576" w:footer="576"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A831B" w14:textId="77777777" w:rsidR="00DD1A85" w:rsidRDefault="00DD1A85">
      <w:r>
        <w:separator/>
      </w:r>
    </w:p>
  </w:endnote>
  <w:endnote w:type="continuationSeparator" w:id="0">
    <w:p w14:paraId="54C5003F" w14:textId="77777777" w:rsidR="00DD1A85" w:rsidRDefault="00DD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12CA62-97DA-469C-9C0A-D108C825A319}"/>
  </w:font>
  <w:font w:name="Calibri">
    <w:panose1 w:val="020F0502020204030204"/>
    <w:charset w:val="00"/>
    <w:family w:val="swiss"/>
    <w:pitch w:val="variable"/>
    <w:sig w:usb0="E4002EFF" w:usb1="C000247B" w:usb2="00000009" w:usb3="00000000" w:csb0="000001FF" w:csb1="00000000"/>
    <w:embedRegular r:id="rId2" w:fontKey="{6FBB0837-2CD1-4162-A459-1C09B65266E2}"/>
    <w:embedBold r:id="rId3" w:fontKey="{857BC3C4-4207-4E48-8CBE-1E33A7B3B48A}"/>
    <w:embedItalic r:id="rId4" w:fontKey="{25C81552-80C3-4741-A259-735C980C3F6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B96669FC-AABC-41B8-AA23-57B5750A0E5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8DD97" w14:textId="77777777" w:rsidR="00F157F2" w:rsidRDefault="00F157F2">
    <w:pPr>
      <w:pStyle w:val="Footer"/>
      <w:jc w:val="center"/>
    </w:pPr>
  </w:p>
  <w:p w14:paraId="50D91250" w14:textId="1E005DEC" w:rsidR="00FC6AF7" w:rsidRPr="00FC6AF7" w:rsidRDefault="008A165B">
    <w:pPr>
      <w:pStyle w:val="Footer"/>
      <w:jc w:val="center"/>
      <w:rPr>
        <w:rFonts w:asciiTheme="minorHAnsi" w:hAnsiTheme="minorHAnsi"/>
      </w:rPr>
    </w:pPr>
    <w:sdt>
      <w:sdtPr>
        <w:id w:val="1673369348"/>
        <w:docPartObj>
          <w:docPartGallery w:val="Page Numbers (Bottom of Page)"/>
          <w:docPartUnique/>
        </w:docPartObj>
      </w:sdtPr>
      <w:sdtEndPr>
        <w:rPr>
          <w:rFonts w:asciiTheme="minorHAnsi" w:hAnsiTheme="minorHAnsi"/>
          <w:noProof/>
        </w:rPr>
      </w:sdtEndPr>
      <w:sdtContent>
        <w:r w:rsidR="00FC6AF7" w:rsidRPr="00FC6AF7">
          <w:rPr>
            <w:rFonts w:asciiTheme="minorHAnsi" w:hAnsiTheme="minorHAnsi"/>
          </w:rPr>
          <w:fldChar w:fldCharType="begin"/>
        </w:r>
        <w:r w:rsidR="00FC6AF7" w:rsidRPr="00FC6AF7">
          <w:rPr>
            <w:rFonts w:asciiTheme="minorHAnsi" w:hAnsiTheme="minorHAnsi"/>
          </w:rPr>
          <w:instrText xml:space="preserve"> PAGE   \* MERGEFORMAT </w:instrText>
        </w:r>
        <w:r w:rsidR="00FC6AF7" w:rsidRPr="00FC6AF7">
          <w:rPr>
            <w:rFonts w:asciiTheme="minorHAnsi" w:hAnsiTheme="minorHAnsi"/>
          </w:rPr>
          <w:fldChar w:fldCharType="separate"/>
        </w:r>
        <w:r w:rsidR="00F4512E">
          <w:rPr>
            <w:rFonts w:asciiTheme="minorHAnsi" w:hAnsiTheme="minorHAnsi"/>
            <w:noProof/>
          </w:rPr>
          <w:t>- 7 -</w:t>
        </w:r>
        <w:r w:rsidR="00FC6AF7" w:rsidRPr="00FC6AF7">
          <w:rPr>
            <w:rFonts w:asciiTheme="minorHAnsi" w:hAnsiTheme="minorHAnsi"/>
            <w:noProof/>
          </w:rPr>
          <w:fldChar w:fldCharType="end"/>
        </w:r>
      </w:sdtContent>
    </w:sdt>
  </w:p>
  <w:p w14:paraId="4795928F" w14:textId="77777777" w:rsidR="00FC6AF7" w:rsidRPr="00FC6AF7" w:rsidRDefault="00FC6AF7">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46B39" w14:textId="77777777" w:rsidR="00DD1A85" w:rsidRDefault="00DD1A85">
      <w:r>
        <w:separator/>
      </w:r>
    </w:p>
  </w:footnote>
  <w:footnote w:type="continuationSeparator" w:id="0">
    <w:p w14:paraId="7C36FD14" w14:textId="77777777" w:rsidR="00DD1A85" w:rsidRDefault="00DD1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2E716" w14:textId="41AF82B9" w:rsidR="002A3CAD" w:rsidRDefault="007E0CB5" w:rsidP="00F50325">
    <w:pPr>
      <w:pStyle w:val="Header"/>
      <w:tabs>
        <w:tab w:val="clear" w:pos="4320"/>
        <w:tab w:val="clear" w:pos="8640"/>
        <w:tab w:val="right" w:pos="9990"/>
      </w:tabs>
    </w:pPr>
    <w:r w:rsidRPr="007E0CB5">
      <w:rPr>
        <w:rFonts w:asciiTheme="minorHAnsi" w:hAnsiTheme="minorHAnsi"/>
        <w:b/>
        <w:sz w:val="32"/>
        <w:szCs w:val="32"/>
      </w:rPr>
      <w:t>Urban Alliance</w:t>
    </w:r>
    <w:r w:rsidR="00F50325">
      <w:tab/>
    </w:r>
    <w:r w:rsidR="00211EBD">
      <w:rPr>
        <w:noProof/>
      </w:rPr>
      <w:drawing>
        <wp:inline distT="0" distB="0" distL="0" distR="0" wp14:anchorId="0536C69B" wp14:editId="0D18B371">
          <wp:extent cx="1463040" cy="640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algaryCityCMYK_2016 small.png"/>
                  <pic:cNvPicPr/>
                </pic:nvPicPr>
                <pic:blipFill>
                  <a:blip r:embed="rId1">
                    <a:extLst>
                      <a:ext uri="{28A0092B-C50C-407E-A947-70E740481C1C}">
                        <a14:useLocalDpi xmlns:a14="http://schemas.microsoft.com/office/drawing/2010/main" val="0"/>
                      </a:ext>
                    </a:extLst>
                  </a:blip>
                  <a:stretch>
                    <a:fillRect/>
                  </a:stretch>
                </pic:blipFill>
                <pic:spPr>
                  <a:xfrm>
                    <a:off x="0" y="0"/>
                    <a:ext cx="1463040" cy="640080"/>
                  </a:xfrm>
                  <a:prstGeom prst="rect">
                    <a:avLst/>
                  </a:prstGeom>
                </pic:spPr>
              </pic:pic>
            </a:graphicData>
          </a:graphic>
        </wp:inline>
      </w:drawing>
    </w:r>
    <w:r w:rsidR="00F50325">
      <w:tab/>
    </w:r>
  </w:p>
  <w:p w14:paraId="152311EC" w14:textId="19E722E0" w:rsidR="002A3CAD" w:rsidRDefault="002A3CAD" w:rsidP="004458CB">
    <w:pPr>
      <w:pStyle w:val="Header"/>
      <w:tabs>
        <w:tab w:val="clear" w:pos="4320"/>
        <w:tab w:val="clear" w:pos="8640"/>
        <w:tab w:val="right" w:pos="10080"/>
      </w:tabs>
    </w:pPr>
    <w:r>
      <w:rPr>
        <w:noProof/>
      </w:rPr>
      <mc:AlternateContent>
        <mc:Choice Requires="wps">
          <w:drawing>
            <wp:anchor distT="0" distB="0" distL="114300" distR="114300" simplePos="0" relativeHeight="251659264" behindDoc="0" locked="0" layoutInCell="1" allowOverlap="1" wp14:anchorId="7F54E8DE" wp14:editId="10ABEF10">
              <wp:simplePos x="0" y="0"/>
              <wp:positionH relativeFrom="column">
                <wp:posOffset>28575</wp:posOffset>
              </wp:positionH>
              <wp:positionV relativeFrom="paragraph">
                <wp:posOffset>29845</wp:posOffset>
              </wp:positionV>
              <wp:extent cx="640080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6400800" cy="9525"/>
                      </a:xfrm>
                      <a:prstGeom prst="line">
                        <a:avLst/>
                      </a:prstGeom>
                      <a:ln w="19050">
                        <a:solidFill>
                          <a:srgbClr val="B50017"/>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0780EB1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2.35pt" to="506.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" strokecolor="#b50017" strokeweight="1.5pt"/>
          </w:pict>
        </mc:Fallback>
      </mc:AlternateContent>
    </w:r>
    <w:r w:rsidR="004458CB">
      <w:tab/>
    </w:r>
  </w:p>
  <w:p w14:paraId="4FE2E31D" w14:textId="77777777" w:rsidR="004458CB" w:rsidRDefault="004458CB" w:rsidP="004458CB">
    <w:pPr>
      <w:pStyle w:val="Header"/>
      <w:tabs>
        <w:tab w:val="clear" w:pos="4320"/>
        <w:tab w:val="clear" w:pos="8640"/>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3854"/>
    <w:multiLevelType w:val="multilevel"/>
    <w:tmpl w:val="B2A6102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Roman"/>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Wingdings" w:hAnsi="Wingdings" w:hint="default"/>
        <w:color w:val="auto"/>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right"/>
      <w:pPr>
        <w:tabs>
          <w:tab w:val="num" w:pos="5760"/>
        </w:tabs>
        <w:ind w:left="5760" w:hanging="180"/>
      </w:pPr>
      <w:rPr>
        <w:rFonts w:hint="default"/>
      </w:rPr>
    </w:lvl>
  </w:abstractNum>
  <w:abstractNum w:abstractNumId="1" w15:restartNumberingAfterBreak="0">
    <w:nsid w:val="0D215B80"/>
    <w:multiLevelType w:val="multilevel"/>
    <w:tmpl w:val="F32472B4"/>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o"/>
      <w:lvlJc w:val="left"/>
      <w:pPr>
        <w:ind w:left="1083" w:hanging="363"/>
      </w:pPr>
      <w:rPr>
        <w:rFonts w:ascii="Courier New" w:hAnsi="Courier New" w:hint="default"/>
        <w:sz w:val="18"/>
      </w:rPr>
    </w:lvl>
    <w:lvl w:ilvl="3">
      <w:start w:val="1"/>
      <w:numFmt w:val="bullet"/>
      <w:lvlText w:val=""/>
      <w:lvlJc w:val="left"/>
      <w:pPr>
        <w:ind w:left="1440" w:hanging="323"/>
      </w:pPr>
      <w:rPr>
        <w:rFonts w:ascii="Symbol" w:hAnsi="Symbol" w:hint="default"/>
      </w:rPr>
    </w:lvl>
    <w:lvl w:ilvl="4">
      <w:start w:val="1"/>
      <w:numFmt w:val="bullet"/>
      <w:lvlText w:val=""/>
      <w:lvlJc w:val="left"/>
      <w:pPr>
        <w:ind w:left="1763" w:hanging="323"/>
      </w:pPr>
      <w:rPr>
        <w:rFonts w:ascii="Wingdings" w:hAnsi="Wingdings" w:hint="default"/>
        <w:sz w:val="18"/>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0611F53"/>
    <w:multiLevelType w:val="hybridMultilevel"/>
    <w:tmpl w:val="DAEE7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8D0003"/>
    <w:multiLevelType w:val="hybridMultilevel"/>
    <w:tmpl w:val="33C2F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704190"/>
    <w:multiLevelType w:val="multilevel"/>
    <w:tmpl w:val="F80ECD1E"/>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decimal"/>
      <w:lvlText w:val="%3."/>
      <w:lvlJc w:val="left"/>
      <w:pPr>
        <w:ind w:left="1083" w:hanging="36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63183A"/>
    <w:multiLevelType w:val="hybridMultilevel"/>
    <w:tmpl w:val="1CC867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1A839FC"/>
    <w:multiLevelType w:val="hybridMultilevel"/>
    <w:tmpl w:val="4E962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3B438C"/>
    <w:multiLevelType w:val="multilevel"/>
    <w:tmpl w:val="9A30A5B0"/>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
      <w:lvlJc w:val="left"/>
      <w:pPr>
        <w:ind w:left="1083" w:hanging="363"/>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ED93F11"/>
    <w:multiLevelType w:val="multilevel"/>
    <w:tmpl w:val="9A30A5B0"/>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
      <w:lvlJc w:val="left"/>
      <w:pPr>
        <w:ind w:left="1083" w:hanging="363"/>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FAD0116"/>
    <w:multiLevelType w:val="hybridMultilevel"/>
    <w:tmpl w:val="B9B29B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E242E6"/>
    <w:multiLevelType w:val="multilevel"/>
    <w:tmpl w:val="4DECD4A6"/>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o"/>
      <w:lvlJc w:val="left"/>
      <w:pPr>
        <w:ind w:left="1083" w:hanging="363"/>
      </w:pPr>
      <w:rPr>
        <w:rFonts w:ascii="Courier New" w:hAnsi="Courier New" w:hint="default"/>
        <w:sz w:val="18"/>
      </w:rPr>
    </w:lvl>
    <w:lvl w:ilvl="3">
      <w:start w:val="1"/>
      <w:numFmt w:val="bullet"/>
      <w:lvlText w:val=""/>
      <w:lvlJc w:val="left"/>
      <w:pPr>
        <w:ind w:left="1440" w:hanging="323"/>
      </w:pPr>
      <w:rPr>
        <w:rFonts w:ascii="Symbol" w:hAnsi="Symbol" w:hint="default"/>
      </w:rPr>
    </w:lvl>
    <w:lvl w:ilvl="4">
      <w:start w:val="1"/>
      <w:numFmt w:val="bullet"/>
      <w:lvlText w:val=""/>
      <w:lvlJc w:val="left"/>
      <w:pPr>
        <w:ind w:left="1763" w:hanging="323"/>
      </w:pPr>
      <w:rPr>
        <w:rFonts w:ascii="Wingdings" w:hAnsi="Wingding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6BD098B"/>
    <w:multiLevelType w:val="hybridMultilevel"/>
    <w:tmpl w:val="CBB8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0CD19E7"/>
    <w:multiLevelType w:val="multilevel"/>
    <w:tmpl w:val="873A3EDC"/>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
      <w:lvlJc w:val="left"/>
      <w:pPr>
        <w:ind w:left="1083" w:hanging="363"/>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B175801"/>
    <w:multiLevelType w:val="hybridMultilevel"/>
    <w:tmpl w:val="4E962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F5014B"/>
    <w:multiLevelType w:val="multilevel"/>
    <w:tmpl w:val="5A280906"/>
    <w:lvl w:ilvl="0">
      <w:start w:val="4"/>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o"/>
      <w:lvlJc w:val="left"/>
      <w:pPr>
        <w:ind w:left="1083" w:hanging="363"/>
      </w:pPr>
      <w:rPr>
        <w:rFonts w:ascii="Courier New" w:hAnsi="Courier New" w:hint="default"/>
        <w:sz w:val="18"/>
      </w:rPr>
    </w:lvl>
    <w:lvl w:ilvl="3">
      <w:start w:val="1"/>
      <w:numFmt w:val="bullet"/>
      <w:lvlText w:val=""/>
      <w:lvlJc w:val="left"/>
      <w:pPr>
        <w:ind w:left="1440" w:hanging="323"/>
      </w:pPr>
      <w:rPr>
        <w:rFonts w:ascii="Symbol" w:hAnsi="Symbol" w:hint="default"/>
      </w:rPr>
    </w:lvl>
    <w:lvl w:ilvl="4">
      <w:start w:val="1"/>
      <w:numFmt w:val="bullet"/>
      <w:lvlText w:val=""/>
      <w:lvlJc w:val="left"/>
      <w:pPr>
        <w:ind w:left="1763" w:hanging="323"/>
      </w:pPr>
      <w:rPr>
        <w:rFonts w:ascii="Wingdings" w:hAnsi="Wingdings" w:hint="default"/>
        <w:sz w:val="18"/>
      </w:rPr>
    </w:lvl>
    <w:lvl w:ilvl="5">
      <w:start w:val="1"/>
      <w:numFmt w:val="bullet"/>
      <w:lvlText w:val=""/>
      <w:lvlJc w:val="left"/>
      <w:pPr>
        <w:ind w:left="2121" w:hanging="358"/>
      </w:pPr>
      <w:rPr>
        <w:rFonts w:ascii="Wingdings" w:hAnsi="Wingdings" w:hint="default"/>
        <w:sz w:val="18"/>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59C67CC"/>
    <w:multiLevelType w:val="hybridMultilevel"/>
    <w:tmpl w:val="7D0A6E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9164086"/>
    <w:multiLevelType w:val="multilevel"/>
    <w:tmpl w:val="9A30A5B0"/>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
      <w:lvlJc w:val="left"/>
      <w:pPr>
        <w:ind w:left="1083" w:hanging="363"/>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3FE36CE"/>
    <w:multiLevelType w:val="multilevel"/>
    <w:tmpl w:val="E5AC9B64"/>
    <w:lvl w:ilvl="0">
      <w:start w:val="1"/>
      <w:numFmt w:val="decimal"/>
      <w:lvlText w:val="%1."/>
      <w:lvlJc w:val="left"/>
      <w:pPr>
        <w:ind w:left="357" w:hanging="357"/>
      </w:pPr>
      <w:rPr>
        <w:rFonts w:hint="default"/>
      </w:rPr>
    </w:lvl>
    <w:lvl w:ilvl="1">
      <w:start w:val="1"/>
      <w:numFmt w:val="bullet"/>
      <w:lvlText w:val=""/>
      <w:lvlJc w:val="left"/>
      <w:pPr>
        <w:ind w:left="720" w:hanging="363"/>
      </w:pPr>
      <w:rPr>
        <w:rFonts w:ascii="Wingdings" w:hAnsi="Wingdings" w:hint="default"/>
      </w:rPr>
    </w:lvl>
    <w:lvl w:ilvl="2">
      <w:start w:val="1"/>
      <w:numFmt w:val="bullet"/>
      <w:lvlText w:val="o"/>
      <w:lvlJc w:val="left"/>
      <w:pPr>
        <w:ind w:left="1083" w:hanging="363"/>
      </w:pPr>
      <w:rPr>
        <w:rFonts w:ascii="Courier New" w:hAnsi="Courier New" w:hint="default"/>
        <w:sz w:val="18"/>
      </w:rPr>
    </w:lvl>
    <w:lvl w:ilvl="3">
      <w:start w:val="1"/>
      <w:numFmt w:val="bullet"/>
      <w:lvlText w:val=""/>
      <w:lvlJc w:val="left"/>
      <w:pPr>
        <w:ind w:left="1440" w:hanging="323"/>
      </w:pPr>
      <w:rPr>
        <w:rFonts w:ascii="Symbol" w:hAnsi="Symbol" w:hint="default"/>
      </w:rPr>
    </w:lvl>
    <w:lvl w:ilvl="4">
      <w:start w:val="1"/>
      <w:numFmt w:val="bullet"/>
      <w:lvlText w:val=""/>
      <w:lvlJc w:val="left"/>
      <w:pPr>
        <w:ind w:left="1763" w:hanging="323"/>
      </w:pPr>
      <w:rPr>
        <w:rFonts w:ascii="Wingdings" w:hAnsi="Wingding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51029A1"/>
    <w:multiLevelType w:val="multilevel"/>
    <w:tmpl w:val="AB347A5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color w:val="auto"/>
      </w:rPr>
    </w:lvl>
    <w:lvl w:ilvl="4">
      <w:start w:val="1"/>
      <w:numFmt w:val="lowerRoman"/>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Wingdings" w:hAnsi="Wingdings" w:hint="default"/>
        <w:color w:val="auto"/>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right"/>
      <w:pPr>
        <w:tabs>
          <w:tab w:val="num" w:pos="5760"/>
        </w:tabs>
        <w:ind w:left="5760" w:hanging="180"/>
      </w:pPr>
      <w:rPr>
        <w:rFonts w:hint="default"/>
      </w:rPr>
    </w:lvl>
  </w:abstractNum>
  <w:abstractNum w:abstractNumId="19" w15:restartNumberingAfterBreak="0">
    <w:nsid w:val="7E9B60A0"/>
    <w:multiLevelType w:val="hybridMultilevel"/>
    <w:tmpl w:val="27D8D3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0"/>
  </w:num>
  <w:num w:numId="3">
    <w:abstractNumId w:val="9"/>
  </w:num>
  <w:num w:numId="4">
    <w:abstractNumId w:val="14"/>
  </w:num>
  <w:num w:numId="5">
    <w:abstractNumId w:val="1"/>
  </w:num>
  <w:num w:numId="6">
    <w:abstractNumId w:val="17"/>
  </w:num>
  <w:num w:numId="7">
    <w:abstractNumId w:val="10"/>
  </w:num>
  <w:num w:numId="8">
    <w:abstractNumId w:val="19"/>
  </w:num>
  <w:num w:numId="9">
    <w:abstractNumId w:val="12"/>
  </w:num>
  <w:num w:numId="10">
    <w:abstractNumId w:val="4"/>
  </w:num>
  <w:num w:numId="11">
    <w:abstractNumId w:val="16"/>
  </w:num>
  <w:num w:numId="12">
    <w:abstractNumId w:val="7"/>
  </w:num>
  <w:num w:numId="13">
    <w:abstractNumId w:val="8"/>
  </w:num>
  <w:num w:numId="14">
    <w:abstractNumId w:val="15"/>
  </w:num>
  <w:num w:numId="15">
    <w:abstractNumId w:val="11"/>
  </w:num>
  <w:num w:numId="16">
    <w:abstractNumId w:val="2"/>
  </w:num>
  <w:num w:numId="17">
    <w:abstractNumId w:val="6"/>
  </w:num>
  <w:num w:numId="18">
    <w:abstractNumId w:val="13"/>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isplayVertic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8A2"/>
    <w:rsid w:val="00003918"/>
    <w:rsid w:val="0000799B"/>
    <w:rsid w:val="00010917"/>
    <w:rsid w:val="00023C8D"/>
    <w:rsid w:val="0002515B"/>
    <w:rsid w:val="00032D8A"/>
    <w:rsid w:val="000337E9"/>
    <w:rsid w:val="0003481C"/>
    <w:rsid w:val="00034F97"/>
    <w:rsid w:val="000350F2"/>
    <w:rsid w:val="00035E4B"/>
    <w:rsid w:val="0003763A"/>
    <w:rsid w:val="000400B6"/>
    <w:rsid w:val="00042584"/>
    <w:rsid w:val="0004484A"/>
    <w:rsid w:val="00045043"/>
    <w:rsid w:val="00053ABD"/>
    <w:rsid w:val="00057376"/>
    <w:rsid w:val="0005799B"/>
    <w:rsid w:val="00065B8C"/>
    <w:rsid w:val="0007022A"/>
    <w:rsid w:val="00072AFB"/>
    <w:rsid w:val="00073494"/>
    <w:rsid w:val="00073667"/>
    <w:rsid w:val="00073A87"/>
    <w:rsid w:val="0007477D"/>
    <w:rsid w:val="0008598A"/>
    <w:rsid w:val="00085D9E"/>
    <w:rsid w:val="000904DD"/>
    <w:rsid w:val="00090FFC"/>
    <w:rsid w:val="000939F1"/>
    <w:rsid w:val="000945C9"/>
    <w:rsid w:val="00094847"/>
    <w:rsid w:val="0009591B"/>
    <w:rsid w:val="0009757A"/>
    <w:rsid w:val="000A41E0"/>
    <w:rsid w:val="000B5C43"/>
    <w:rsid w:val="000B6D04"/>
    <w:rsid w:val="000B7D17"/>
    <w:rsid w:val="000C192F"/>
    <w:rsid w:val="000C1A78"/>
    <w:rsid w:val="000C3885"/>
    <w:rsid w:val="000C3EA2"/>
    <w:rsid w:val="000C6CEC"/>
    <w:rsid w:val="000C71E8"/>
    <w:rsid w:val="000D0ED1"/>
    <w:rsid w:val="000D1074"/>
    <w:rsid w:val="000D3E51"/>
    <w:rsid w:val="000D6390"/>
    <w:rsid w:val="000D7145"/>
    <w:rsid w:val="000E4053"/>
    <w:rsid w:val="000E54ED"/>
    <w:rsid w:val="000F0B58"/>
    <w:rsid w:val="000F6626"/>
    <w:rsid w:val="00106079"/>
    <w:rsid w:val="0010619A"/>
    <w:rsid w:val="00117E70"/>
    <w:rsid w:val="0012382D"/>
    <w:rsid w:val="00123D1B"/>
    <w:rsid w:val="00124501"/>
    <w:rsid w:val="00124A7F"/>
    <w:rsid w:val="001272DC"/>
    <w:rsid w:val="001316DB"/>
    <w:rsid w:val="001316FC"/>
    <w:rsid w:val="00135E7F"/>
    <w:rsid w:val="00137DD7"/>
    <w:rsid w:val="001438E8"/>
    <w:rsid w:val="00147C5A"/>
    <w:rsid w:val="00147D7A"/>
    <w:rsid w:val="00151223"/>
    <w:rsid w:val="00151888"/>
    <w:rsid w:val="00152292"/>
    <w:rsid w:val="00161E21"/>
    <w:rsid w:val="00161F70"/>
    <w:rsid w:val="00167155"/>
    <w:rsid w:val="00167BC9"/>
    <w:rsid w:val="001717E3"/>
    <w:rsid w:val="001730E8"/>
    <w:rsid w:val="00175CBE"/>
    <w:rsid w:val="001762AC"/>
    <w:rsid w:val="00177E9E"/>
    <w:rsid w:val="00180750"/>
    <w:rsid w:val="001900D1"/>
    <w:rsid w:val="0019011E"/>
    <w:rsid w:val="001A6DCD"/>
    <w:rsid w:val="001A720D"/>
    <w:rsid w:val="001B2711"/>
    <w:rsid w:val="001C4B53"/>
    <w:rsid w:val="001C782B"/>
    <w:rsid w:val="001D09E9"/>
    <w:rsid w:val="001D167D"/>
    <w:rsid w:val="001D5B1E"/>
    <w:rsid w:val="001D6A3F"/>
    <w:rsid w:val="001E45C0"/>
    <w:rsid w:val="001E478A"/>
    <w:rsid w:val="001F0385"/>
    <w:rsid w:val="001F630C"/>
    <w:rsid w:val="001F6B1E"/>
    <w:rsid w:val="00201E7E"/>
    <w:rsid w:val="00204967"/>
    <w:rsid w:val="00204A82"/>
    <w:rsid w:val="00207822"/>
    <w:rsid w:val="00211D75"/>
    <w:rsid w:val="00211EBD"/>
    <w:rsid w:val="00213830"/>
    <w:rsid w:val="0021414A"/>
    <w:rsid w:val="0021421E"/>
    <w:rsid w:val="00217483"/>
    <w:rsid w:val="00217FE5"/>
    <w:rsid w:val="00220928"/>
    <w:rsid w:val="002219D3"/>
    <w:rsid w:val="00222352"/>
    <w:rsid w:val="00224904"/>
    <w:rsid w:val="00224CE8"/>
    <w:rsid w:val="00225D54"/>
    <w:rsid w:val="002262AA"/>
    <w:rsid w:val="00231FD7"/>
    <w:rsid w:val="00233597"/>
    <w:rsid w:val="00233B4C"/>
    <w:rsid w:val="00234AA5"/>
    <w:rsid w:val="00245BBC"/>
    <w:rsid w:val="00245C77"/>
    <w:rsid w:val="00245F07"/>
    <w:rsid w:val="0025055E"/>
    <w:rsid w:val="002610C2"/>
    <w:rsid w:val="00261C10"/>
    <w:rsid w:val="002723C7"/>
    <w:rsid w:val="00275966"/>
    <w:rsid w:val="002803C3"/>
    <w:rsid w:val="00281A1B"/>
    <w:rsid w:val="00283183"/>
    <w:rsid w:val="002927E6"/>
    <w:rsid w:val="00297066"/>
    <w:rsid w:val="002979C6"/>
    <w:rsid w:val="002A0352"/>
    <w:rsid w:val="002A0DAE"/>
    <w:rsid w:val="002A3CAD"/>
    <w:rsid w:val="002B1E18"/>
    <w:rsid w:val="002B2768"/>
    <w:rsid w:val="002B4871"/>
    <w:rsid w:val="002B6118"/>
    <w:rsid w:val="002B6229"/>
    <w:rsid w:val="002B6FB7"/>
    <w:rsid w:val="002B7BE7"/>
    <w:rsid w:val="002C0DF7"/>
    <w:rsid w:val="002C1216"/>
    <w:rsid w:val="002D4646"/>
    <w:rsid w:val="002D53BE"/>
    <w:rsid w:val="002D6A84"/>
    <w:rsid w:val="002D73BB"/>
    <w:rsid w:val="002E2568"/>
    <w:rsid w:val="002F17D3"/>
    <w:rsid w:val="002F1DB2"/>
    <w:rsid w:val="002F26AF"/>
    <w:rsid w:val="002F6CC0"/>
    <w:rsid w:val="00305269"/>
    <w:rsid w:val="0030776C"/>
    <w:rsid w:val="00310B6A"/>
    <w:rsid w:val="0032159A"/>
    <w:rsid w:val="0033614C"/>
    <w:rsid w:val="003407E3"/>
    <w:rsid w:val="00341744"/>
    <w:rsid w:val="003420D1"/>
    <w:rsid w:val="00343833"/>
    <w:rsid w:val="0034399D"/>
    <w:rsid w:val="00344FB2"/>
    <w:rsid w:val="003469A5"/>
    <w:rsid w:val="003475E7"/>
    <w:rsid w:val="00356007"/>
    <w:rsid w:val="00366E8C"/>
    <w:rsid w:val="003673B4"/>
    <w:rsid w:val="00375E96"/>
    <w:rsid w:val="00376C84"/>
    <w:rsid w:val="003808B2"/>
    <w:rsid w:val="00381A29"/>
    <w:rsid w:val="003849DF"/>
    <w:rsid w:val="00390E2F"/>
    <w:rsid w:val="00390FAB"/>
    <w:rsid w:val="00393B13"/>
    <w:rsid w:val="00396231"/>
    <w:rsid w:val="003A2DE1"/>
    <w:rsid w:val="003A3784"/>
    <w:rsid w:val="003A41F1"/>
    <w:rsid w:val="003B1A26"/>
    <w:rsid w:val="003B52A2"/>
    <w:rsid w:val="003B590D"/>
    <w:rsid w:val="003B6DEC"/>
    <w:rsid w:val="003C6962"/>
    <w:rsid w:val="003C6F76"/>
    <w:rsid w:val="003D0E3E"/>
    <w:rsid w:val="003D2048"/>
    <w:rsid w:val="003D3466"/>
    <w:rsid w:val="003E620D"/>
    <w:rsid w:val="003E6C86"/>
    <w:rsid w:val="003E7451"/>
    <w:rsid w:val="003F7AAB"/>
    <w:rsid w:val="00403E2C"/>
    <w:rsid w:val="004060EA"/>
    <w:rsid w:val="00411297"/>
    <w:rsid w:val="00411A63"/>
    <w:rsid w:val="00411C95"/>
    <w:rsid w:val="004138D6"/>
    <w:rsid w:val="00413BD4"/>
    <w:rsid w:val="00414785"/>
    <w:rsid w:val="0041480C"/>
    <w:rsid w:val="0041480F"/>
    <w:rsid w:val="00416D54"/>
    <w:rsid w:val="004170D0"/>
    <w:rsid w:val="0041765A"/>
    <w:rsid w:val="00422C36"/>
    <w:rsid w:val="00424344"/>
    <w:rsid w:val="0042629F"/>
    <w:rsid w:val="00426A89"/>
    <w:rsid w:val="004307BE"/>
    <w:rsid w:val="0043573E"/>
    <w:rsid w:val="004458CB"/>
    <w:rsid w:val="004476AD"/>
    <w:rsid w:val="00453B5D"/>
    <w:rsid w:val="00455AC5"/>
    <w:rsid w:val="0045770B"/>
    <w:rsid w:val="004621ED"/>
    <w:rsid w:val="00462ABF"/>
    <w:rsid w:val="00463EC8"/>
    <w:rsid w:val="0046619A"/>
    <w:rsid w:val="004718CE"/>
    <w:rsid w:val="00473F50"/>
    <w:rsid w:val="00477003"/>
    <w:rsid w:val="00480640"/>
    <w:rsid w:val="00480784"/>
    <w:rsid w:val="00483DFC"/>
    <w:rsid w:val="00491D12"/>
    <w:rsid w:val="0049498F"/>
    <w:rsid w:val="004A1DFF"/>
    <w:rsid w:val="004B2A0B"/>
    <w:rsid w:val="004B4496"/>
    <w:rsid w:val="004B47A7"/>
    <w:rsid w:val="004B5766"/>
    <w:rsid w:val="004C19EE"/>
    <w:rsid w:val="004C2949"/>
    <w:rsid w:val="004C3597"/>
    <w:rsid w:val="004C4FEE"/>
    <w:rsid w:val="004C51BF"/>
    <w:rsid w:val="004C7418"/>
    <w:rsid w:val="004D0865"/>
    <w:rsid w:val="004D23DE"/>
    <w:rsid w:val="004D3976"/>
    <w:rsid w:val="004D7E63"/>
    <w:rsid w:val="004E0E39"/>
    <w:rsid w:val="004E30E5"/>
    <w:rsid w:val="00506C35"/>
    <w:rsid w:val="00507725"/>
    <w:rsid w:val="005100F6"/>
    <w:rsid w:val="00511237"/>
    <w:rsid w:val="00515BD2"/>
    <w:rsid w:val="00516ABB"/>
    <w:rsid w:val="00517468"/>
    <w:rsid w:val="005270F0"/>
    <w:rsid w:val="00533C71"/>
    <w:rsid w:val="0053737B"/>
    <w:rsid w:val="005407CB"/>
    <w:rsid w:val="00540916"/>
    <w:rsid w:val="00541821"/>
    <w:rsid w:val="00542A55"/>
    <w:rsid w:val="00543626"/>
    <w:rsid w:val="00544EFC"/>
    <w:rsid w:val="00545529"/>
    <w:rsid w:val="00545630"/>
    <w:rsid w:val="0055296B"/>
    <w:rsid w:val="00553518"/>
    <w:rsid w:val="00553521"/>
    <w:rsid w:val="00556599"/>
    <w:rsid w:val="005572A8"/>
    <w:rsid w:val="00557D2C"/>
    <w:rsid w:val="005600DB"/>
    <w:rsid w:val="005668D9"/>
    <w:rsid w:val="005712A4"/>
    <w:rsid w:val="00571ACA"/>
    <w:rsid w:val="005740E4"/>
    <w:rsid w:val="00574E0F"/>
    <w:rsid w:val="00576419"/>
    <w:rsid w:val="00583C87"/>
    <w:rsid w:val="00586248"/>
    <w:rsid w:val="00592DFB"/>
    <w:rsid w:val="00593962"/>
    <w:rsid w:val="00593A4D"/>
    <w:rsid w:val="00596884"/>
    <w:rsid w:val="005A1B0F"/>
    <w:rsid w:val="005A4951"/>
    <w:rsid w:val="005B1089"/>
    <w:rsid w:val="005B1903"/>
    <w:rsid w:val="005B4ACE"/>
    <w:rsid w:val="005C1873"/>
    <w:rsid w:val="005C34B0"/>
    <w:rsid w:val="005C6409"/>
    <w:rsid w:val="005C73EE"/>
    <w:rsid w:val="005D37F1"/>
    <w:rsid w:val="005D5638"/>
    <w:rsid w:val="005D6607"/>
    <w:rsid w:val="005E4050"/>
    <w:rsid w:val="005E490D"/>
    <w:rsid w:val="005E5DA5"/>
    <w:rsid w:val="005E720C"/>
    <w:rsid w:val="005F000C"/>
    <w:rsid w:val="005F42E8"/>
    <w:rsid w:val="00602D8A"/>
    <w:rsid w:val="00611090"/>
    <w:rsid w:val="00611BCF"/>
    <w:rsid w:val="00615D66"/>
    <w:rsid w:val="0061687F"/>
    <w:rsid w:val="006209DC"/>
    <w:rsid w:val="00620A57"/>
    <w:rsid w:val="00635888"/>
    <w:rsid w:val="00635F05"/>
    <w:rsid w:val="006362F5"/>
    <w:rsid w:val="006410A1"/>
    <w:rsid w:val="00647199"/>
    <w:rsid w:val="00650C43"/>
    <w:rsid w:val="00652393"/>
    <w:rsid w:val="0065294B"/>
    <w:rsid w:val="00653640"/>
    <w:rsid w:val="00654CBE"/>
    <w:rsid w:val="006565E6"/>
    <w:rsid w:val="00660EBE"/>
    <w:rsid w:val="00665729"/>
    <w:rsid w:val="006666D3"/>
    <w:rsid w:val="00673336"/>
    <w:rsid w:val="0067643E"/>
    <w:rsid w:val="006775DD"/>
    <w:rsid w:val="006827CD"/>
    <w:rsid w:val="00683EAB"/>
    <w:rsid w:val="0068423B"/>
    <w:rsid w:val="0068508B"/>
    <w:rsid w:val="0068630B"/>
    <w:rsid w:val="0068647B"/>
    <w:rsid w:val="006877DF"/>
    <w:rsid w:val="00695309"/>
    <w:rsid w:val="00695A9C"/>
    <w:rsid w:val="006972B1"/>
    <w:rsid w:val="006A1258"/>
    <w:rsid w:val="006A3641"/>
    <w:rsid w:val="006A4C7A"/>
    <w:rsid w:val="006A541E"/>
    <w:rsid w:val="006A6D32"/>
    <w:rsid w:val="006B141B"/>
    <w:rsid w:val="006B18E1"/>
    <w:rsid w:val="006B26F3"/>
    <w:rsid w:val="006B2C61"/>
    <w:rsid w:val="006B3794"/>
    <w:rsid w:val="006B6B41"/>
    <w:rsid w:val="006C30DC"/>
    <w:rsid w:val="006D092F"/>
    <w:rsid w:val="006D141C"/>
    <w:rsid w:val="006D15EF"/>
    <w:rsid w:val="006D1AAD"/>
    <w:rsid w:val="006D3988"/>
    <w:rsid w:val="006D4624"/>
    <w:rsid w:val="006E0EBD"/>
    <w:rsid w:val="006E1CB7"/>
    <w:rsid w:val="006E4305"/>
    <w:rsid w:val="006E6B52"/>
    <w:rsid w:val="006E6DCD"/>
    <w:rsid w:val="006E75EA"/>
    <w:rsid w:val="0070082B"/>
    <w:rsid w:val="0070258F"/>
    <w:rsid w:val="007047D4"/>
    <w:rsid w:val="007077E2"/>
    <w:rsid w:val="0071087B"/>
    <w:rsid w:val="0071505B"/>
    <w:rsid w:val="0072022E"/>
    <w:rsid w:val="007216A9"/>
    <w:rsid w:val="00721B95"/>
    <w:rsid w:val="00721C41"/>
    <w:rsid w:val="00730C35"/>
    <w:rsid w:val="00732670"/>
    <w:rsid w:val="00734F25"/>
    <w:rsid w:val="00736ECF"/>
    <w:rsid w:val="00737028"/>
    <w:rsid w:val="007376DE"/>
    <w:rsid w:val="00741C25"/>
    <w:rsid w:val="007451C8"/>
    <w:rsid w:val="007523D1"/>
    <w:rsid w:val="007556FA"/>
    <w:rsid w:val="00757B1D"/>
    <w:rsid w:val="007600BD"/>
    <w:rsid w:val="00767B3B"/>
    <w:rsid w:val="007747C3"/>
    <w:rsid w:val="00776AF7"/>
    <w:rsid w:val="007772A6"/>
    <w:rsid w:val="00780E42"/>
    <w:rsid w:val="00781852"/>
    <w:rsid w:val="00781F20"/>
    <w:rsid w:val="007822A1"/>
    <w:rsid w:val="00785D5F"/>
    <w:rsid w:val="0078663C"/>
    <w:rsid w:val="00791269"/>
    <w:rsid w:val="00791329"/>
    <w:rsid w:val="007918FE"/>
    <w:rsid w:val="00792D24"/>
    <w:rsid w:val="00794B30"/>
    <w:rsid w:val="0079611B"/>
    <w:rsid w:val="0079676C"/>
    <w:rsid w:val="007976BA"/>
    <w:rsid w:val="007A086A"/>
    <w:rsid w:val="007A3806"/>
    <w:rsid w:val="007A4316"/>
    <w:rsid w:val="007A51A0"/>
    <w:rsid w:val="007A5373"/>
    <w:rsid w:val="007C4B08"/>
    <w:rsid w:val="007C7B66"/>
    <w:rsid w:val="007D0AF2"/>
    <w:rsid w:val="007D442C"/>
    <w:rsid w:val="007D6B39"/>
    <w:rsid w:val="007D6C43"/>
    <w:rsid w:val="007E093B"/>
    <w:rsid w:val="007E0CB5"/>
    <w:rsid w:val="007E3A3E"/>
    <w:rsid w:val="007E3CE6"/>
    <w:rsid w:val="007E548D"/>
    <w:rsid w:val="007E5D25"/>
    <w:rsid w:val="007E7638"/>
    <w:rsid w:val="007F466C"/>
    <w:rsid w:val="008011C3"/>
    <w:rsid w:val="00802A07"/>
    <w:rsid w:val="00802E73"/>
    <w:rsid w:val="00802F11"/>
    <w:rsid w:val="008052E4"/>
    <w:rsid w:val="00805483"/>
    <w:rsid w:val="0082033D"/>
    <w:rsid w:val="008205C4"/>
    <w:rsid w:val="008227D7"/>
    <w:rsid w:val="00822866"/>
    <w:rsid w:val="00823C70"/>
    <w:rsid w:val="008246CB"/>
    <w:rsid w:val="00824A1A"/>
    <w:rsid w:val="00824C3A"/>
    <w:rsid w:val="008277BC"/>
    <w:rsid w:val="00834F34"/>
    <w:rsid w:val="0083758E"/>
    <w:rsid w:val="00841D5C"/>
    <w:rsid w:val="00847835"/>
    <w:rsid w:val="0085086D"/>
    <w:rsid w:val="00850B28"/>
    <w:rsid w:val="00851501"/>
    <w:rsid w:val="00852E5B"/>
    <w:rsid w:val="008549ED"/>
    <w:rsid w:val="00860D97"/>
    <w:rsid w:val="008633A7"/>
    <w:rsid w:val="00866618"/>
    <w:rsid w:val="0087115C"/>
    <w:rsid w:val="0087132A"/>
    <w:rsid w:val="0087262F"/>
    <w:rsid w:val="00874E1C"/>
    <w:rsid w:val="00877007"/>
    <w:rsid w:val="0088373D"/>
    <w:rsid w:val="0088694E"/>
    <w:rsid w:val="008A6AAD"/>
    <w:rsid w:val="008B469C"/>
    <w:rsid w:val="008B56AC"/>
    <w:rsid w:val="008B693D"/>
    <w:rsid w:val="008B6D29"/>
    <w:rsid w:val="008B7C86"/>
    <w:rsid w:val="008C5EBE"/>
    <w:rsid w:val="008D16BB"/>
    <w:rsid w:val="008D35AA"/>
    <w:rsid w:val="008D6B67"/>
    <w:rsid w:val="008E2048"/>
    <w:rsid w:val="008E6AF4"/>
    <w:rsid w:val="008F04CF"/>
    <w:rsid w:val="008F6AA6"/>
    <w:rsid w:val="008F792A"/>
    <w:rsid w:val="009079C0"/>
    <w:rsid w:val="0091039D"/>
    <w:rsid w:val="00920742"/>
    <w:rsid w:val="00922A5C"/>
    <w:rsid w:val="00945CE9"/>
    <w:rsid w:val="00947D6D"/>
    <w:rsid w:val="0095054D"/>
    <w:rsid w:val="009507F1"/>
    <w:rsid w:val="00952501"/>
    <w:rsid w:val="00953357"/>
    <w:rsid w:val="00960C08"/>
    <w:rsid w:val="00961002"/>
    <w:rsid w:val="00965468"/>
    <w:rsid w:val="009673E8"/>
    <w:rsid w:val="00973216"/>
    <w:rsid w:val="009759BC"/>
    <w:rsid w:val="00980A04"/>
    <w:rsid w:val="00993070"/>
    <w:rsid w:val="009946B4"/>
    <w:rsid w:val="009A18AC"/>
    <w:rsid w:val="009A4213"/>
    <w:rsid w:val="009A4B7B"/>
    <w:rsid w:val="009A5668"/>
    <w:rsid w:val="009A6D77"/>
    <w:rsid w:val="009B0B1D"/>
    <w:rsid w:val="009B10D2"/>
    <w:rsid w:val="009B3E07"/>
    <w:rsid w:val="009B4B36"/>
    <w:rsid w:val="009B4F63"/>
    <w:rsid w:val="009B60C0"/>
    <w:rsid w:val="009B6F1D"/>
    <w:rsid w:val="009C21D8"/>
    <w:rsid w:val="009C35CC"/>
    <w:rsid w:val="009C3D89"/>
    <w:rsid w:val="009C3E8C"/>
    <w:rsid w:val="009C4085"/>
    <w:rsid w:val="009C5AD3"/>
    <w:rsid w:val="009D40EC"/>
    <w:rsid w:val="009D4B60"/>
    <w:rsid w:val="009D4EDA"/>
    <w:rsid w:val="009E1EDC"/>
    <w:rsid w:val="009E2682"/>
    <w:rsid w:val="009E56A9"/>
    <w:rsid w:val="009E5F85"/>
    <w:rsid w:val="009E6F2A"/>
    <w:rsid w:val="009F1520"/>
    <w:rsid w:val="009F5A8F"/>
    <w:rsid w:val="009F6CE6"/>
    <w:rsid w:val="00A018FA"/>
    <w:rsid w:val="00A050EC"/>
    <w:rsid w:val="00A05FE4"/>
    <w:rsid w:val="00A12DD4"/>
    <w:rsid w:val="00A13365"/>
    <w:rsid w:val="00A139AA"/>
    <w:rsid w:val="00A13AC1"/>
    <w:rsid w:val="00A201AB"/>
    <w:rsid w:val="00A20FFE"/>
    <w:rsid w:val="00A21115"/>
    <w:rsid w:val="00A22877"/>
    <w:rsid w:val="00A25E74"/>
    <w:rsid w:val="00A26684"/>
    <w:rsid w:val="00A26B69"/>
    <w:rsid w:val="00A324D0"/>
    <w:rsid w:val="00A43CD4"/>
    <w:rsid w:val="00A44CE3"/>
    <w:rsid w:val="00A4717C"/>
    <w:rsid w:val="00A50489"/>
    <w:rsid w:val="00A53831"/>
    <w:rsid w:val="00A60702"/>
    <w:rsid w:val="00A63CFE"/>
    <w:rsid w:val="00A70453"/>
    <w:rsid w:val="00A72F8B"/>
    <w:rsid w:val="00A7383B"/>
    <w:rsid w:val="00A756D8"/>
    <w:rsid w:val="00A80592"/>
    <w:rsid w:val="00A86FED"/>
    <w:rsid w:val="00A870F3"/>
    <w:rsid w:val="00A94A35"/>
    <w:rsid w:val="00A96E71"/>
    <w:rsid w:val="00A97496"/>
    <w:rsid w:val="00AC3A2A"/>
    <w:rsid w:val="00AC7393"/>
    <w:rsid w:val="00AC7618"/>
    <w:rsid w:val="00AD3442"/>
    <w:rsid w:val="00AD6E88"/>
    <w:rsid w:val="00AE0765"/>
    <w:rsid w:val="00AE0AE4"/>
    <w:rsid w:val="00AE2DB2"/>
    <w:rsid w:val="00AE4DC0"/>
    <w:rsid w:val="00AE52CB"/>
    <w:rsid w:val="00AF1D8A"/>
    <w:rsid w:val="00AF4875"/>
    <w:rsid w:val="00AF5EDF"/>
    <w:rsid w:val="00B0138C"/>
    <w:rsid w:val="00B1045F"/>
    <w:rsid w:val="00B1475F"/>
    <w:rsid w:val="00B2311A"/>
    <w:rsid w:val="00B25C24"/>
    <w:rsid w:val="00B26EDB"/>
    <w:rsid w:val="00B27456"/>
    <w:rsid w:val="00B31C63"/>
    <w:rsid w:val="00B339CD"/>
    <w:rsid w:val="00B3644E"/>
    <w:rsid w:val="00B401E4"/>
    <w:rsid w:val="00B42A89"/>
    <w:rsid w:val="00B46416"/>
    <w:rsid w:val="00B46DE6"/>
    <w:rsid w:val="00B47764"/>
    <w:rsid w:val="00B47841"/>
    <w:rsid w:val="00B5435A"/>
    <w:rsid w:val="00B55E89"/>
    <w:rsid w:val="00B6205D"/>
    <w:rsid w:val="00B632B3"/>
    <w:rsid w:val="00B65043"/>
    <w:rsid w:val="00B66265"/>
    <w:rsid w:val="00B715CB"/>
    <w:rsid w:val="00B72BC8"/>
    <w:rsid w:val="00B76DD1"/>
    <w:rsid w:val="00B8071A"/>
    <w:rsid w:val="00B80962"/>
    <w:rsid w:val="00B820C4"/>
    <w:rsid w:val="00B84B4A"/>
    <w:rsid w:val="00B8508B"/>
    <w:rsid w:val="00B8695E"/>
    <w:rsid w:val="00B90D7B"/>
    <w:rsid w:val="00B94C7A"/>
    <w:rsid w:val="00B95290"/>
    <w:rsid w:val="00BA3A4D"/>
    <w:rsid w:val="00BA5288"/>
    <w:rsid w:val="00BA591F"/>
    <w:rsid w:val="00BB0F0B"/>
    <w:rsid w:val="00BB3EE3"/>
    <w:rsid w:val="00BB48A2"/>
    <w:rsid w:val="00BB6972"/>
    <w:rsid w:val="00BC1773"/>
    <w:rsid w:val="00BC4FC9"/>
    <w:rsid w:val="00BC5E77"/>
    <w:rsid w:val="00BD0E85"/>
    <w:rsid w:val="00BD121F"/>
    <w:rsid w:val="00BD1662"/>
    <w:rsid w:val="00BD2903"/>
    <w:rsid w:val="00BD5FA4"/>
    <w:rsid w:val="00BE0675"/>
    <w:rsid w:val="00BE1228"/>
    <w:rsid w:val="00BE31C5"/>
    <w:rsid w:val="00BE39FE"/>
    <w:rsid w:val="00BE4E08"/>
    <w:rsid w:val="00BE5B0D"/>
    <w:rsid w:val="00BE7A71"/>
    <w:rsid w:val="00BE7A8B"/>
    <w:rsid w:val="00BF248D"/>
    <w:rsid w:val="00BF31F1"/>
    <w:rsid w:val="00BF7177"/>
    <w:rsid w:val="00C02243"/>
    <w:rsid w:val="00C04285"/>
    <w:rsid w:val="00C045B2"/>
    <w:rsid w:val="00C1132A"/>
    <w:rsid w:val="00C14AEE"/>
    <w:rsid w:val="00C155CA"/>
    <w:rsid w:val="00C20A7A"/>
    <w:rsid w:val="00C20EF1"/>
    <w:rsid w:val="00C2564D"/>
    <w:rsid w:val="00C25C23"/>
    <w:rsid w:val="00C30EF3"/>
    <w:rsid w:val="00C3686D"/>
    <w:rsid w:val="00C37751"/>
    <w:rsid w:val="00C37BE6"/>
    <w:rsid w:val="00C412AE"/>
    <w:rsid w:val="00C4443B"/>
    <w:rsid w:val="00C45B3A"/>
    <w:rsid w:val="00C4776B"/>
    <w:rsid w:val="00C47B24"/>
    <w:rsid w:val="00C50601"/>
    <w:rsid w:val="00C53C41"/>
    <w:rsid w:val="00C67F03"/>
    <w:rsid w:val="00C733E9"/>
    <w:rsid w:val="00C75886"/>
    <w:rsid w:val="00C75E6F"/>
    <w:rsid w:val="00C77BA9"/>
    <w:rsid w:val="00C81390"/>
    <w:rsid w:val="00C85D32"/>
    <w:rsid w:val="00C866E7"/>
    <w:rsid w:val="00C94125"/>
    <w:rsid w:val="00C94EEB"/>
    <w:rsid w:val="00CB2385"/>
    <w:rsid w:val="00CB6C2E"/>
    <w:rsid w:val="00CC04A4"/>
    <w:rsid w:val="00CC07A5"/>
    <w:rsid w:val="00CC202D"/>
    <w:rsid w:val="00CC7D7C"/>
    <w:rsid w:val="00CD01A2"/>
    <w:rsid w:val="00CD13D5"/>
    <w:rsid w:val="00CD5009"/>
    <w:rsid w:val="00CD7D0F"/>
    <w:rsid w:val="00CE0F97"/>
    <w:rsid w:val="00CE44DA"/>
    <w:rsid w:val="00CF12C9"/>
    <w:rsid w:val="00CF217E"/>
    <w:rsid w:val="00CF2518"/>
    <w:rsid w:val="00CF29D1"/>
    <w:rsid w:val="00CF31C9"/>
    <w:rsid w:val="00CF7898"/>
    <w:rsid w:val="00D0130E"/>
    <w:rsid w:val="00D013AC"/>
    <w:rsid w:val="00D02FBD"/>
    <w:rsid w:val="00D06BB9"/>
    <w:rsid w:val="00D12471"/>
    <w:rsid w:val="00D13138"/>
    <w:rsid w:val="00D1672F"/>
    <w:rsid w:val="00D204E1"/>
    <w:rsid w:val="00D220AC"/>
    <w:rsid w:val="00D2218D"/>
    <w:rsid w:val="00D22DCC"/>
    <w:rsid w:val="00D23C58"/>
    <w:rsid w:val="00D24036"/>
    <w:rsid w:val="00D30383"/>
    <w:rsid w:val="00D33F08"/>
    <w:rsid w:val="00D34478"/>
    <w:rsid w:val="00D4068E"/>
    <w:rsid w:val="00D41404"/>
    <w:rsid w:val="00D423A0"/>
    <w:rsid w:val="00D45B96"/>
    <w:rsid w:val="00D51454"/>
    <w:rsid w:val="00D51D01"/>
    <w:rsid w:val="00D56ECC"/>
    <w:rsid w:val="00D57102"/>
    <w:rsid w:val="00D604C0"/>
    <w:rsid w:val="00D61F8D"/>
    <w:rsid w:val="00D63085"/>
    <w:rsid w:val="00D65420"/>
    <w:rsid w:val="00D66379"/>
    <w:rsid w:val="00D66CB2"/>
    <w:rsid w:val="00D70CA5"/>
    <w:rsid w:val="00D71AF6"/>
    <w:rsid w:val="00D754AE"/>
    <w:rsid w:val="00D77D35"/>
    <w:rsid w:val="00D83AC2"/>
    <w:rsid w:val="00D86054"/>
    <w:rsid w:val="00D933C0"/>
    <w:rsid w:val="00D978E6"/>
    <w:rsid w:val="00DA0129"/>
    <w:rsid w:val="00DA28D8"/>
    <w:rsid w:val="00DA7B14"/>
    <w:rsid w:val="00DC1DCE"/>
    <w:rsid w:val="00DC21D3"/>
    <w:rsid w:val="00DC3A76"/>
    <w:rsid w:val="00DC4117"/>
    <w:rsid w:val="00DC482B"/>
    <w:rsid w:val="00DC68F7"/>
    <w:rsid w:val="00DD1A85"/>
    <w:rsid w:val="00DD28F7"/>
    <w:rsid w:val="00DE0F01"/>
    <w:rsid w:val="00DE5CF6"/>
    <w:rsid w:val="00DE7D93"/>
    <w:rsid w:val="00DF07F3"/>
    <w:rsid w:val="00DF1A51"/>
    <w:rsid w:val="00DF4B02"/>
    <w:rsid w:val="00DF5A79"/>
    <w:rsid w:val="00DF7F9B"/>
    <w:rsid w:val="00E01F05"/>
    <w:rsid w:val="00E059F6"/>
    <w:rsid w:val="00E07762"/>
    <w:rsid w:val="00E11F75"/>
    <w:rsid w:val="00E13112"/>
    <w:rsid w:val="00E1508E"/>
    <w:rsid w:val="00E16B1B"/>
    <w:rsid w:val="00E17372"/>
    <w:rsid w:val="00E204ED"/>
    <w:rsid w:val="00E213A1"/>
    <w:rsid w:val="00E220C1"/>
    <w:rsid w:val="00E23DE5"/>
    <w:rsid w:val="00E241F3"/>
    <w:rsid w:val="00E26109"/>
    <w:rsid w:val="00E36BC8"/>
    <w:rsid w:val="00E4503B"/>
    <w:rsid w:val="00E478D3"/>
    <w:rsid w:val="00E52757"/>
    <w:rsid w:val="00E5507F"/>
    <w:rsid w:val="00E5769A"/>
    <w:rsid w:val="00E576B3"/>
    <w:rsid w:val="00E5779E"/>
    <w:rsid w:val="00E60345"/>
    <w:rsid w:val="00E6043E"/>
    <w:rsid w:val="00E627C0"/>
    <w:rsid w:val="00E62C30"/>
    <w:rsid w:val="00E70543"/>
    <w:rsid w:val="00E802C2"/>
    <w:rsid w:val="00E81367"/>
    <w:rsid w:val="00E83FD5"/>
    <w:rsid w:val="00E9277F"/>
    <w:rsid w:val="00E96C01"/>
    <w:rsid w:val="00E978B5"/>
    <w:rsid w:val="00EA0E66"/>
    <w:rsid w:val="00EA6120"/>
    <w:rsid w:val="00EA6F23"/>
    <w:rsid w:val="00EB1034"/>
    <w:rsid w:val="00EB3202"/>
    <w:rsid w:val="00EC3472"/>
    <w:rsid w:val="00EC3CE5"/>
    <w:rsid w:val="00EC4002"/>
    <w:rsid w:val="00EC6C25"/>
    <w:rsid w:val="00ED5C6A"/>
    <w:rsid w:val="00ED64B7"/>
    <w:rsid w:val="00EE10EF"/>
    <w:rsid w:val="00EE29BE"/>
    <w:rsid w:val="00EE32D2"/>
    <w:rsid w:val="00EE3528"/>
    <w:rsid w:val="00EE7C46"/>
    <w:rsid w:val="00EE7D3A"/>
    <w:rsid w:val="00EF2BC1"/>
    <w:rsid w:val="00EF33D6"/>
    <w:rsid w:val="00EF33E3"/>
    <w:rsid w:val="00EF5E27"/>
    <w:rsid w:val="00F06054"/>
    <w:rsid w:val="00F06818"/>
    <w:rsid w:val="00F07183"/>
    <w:rsid w:val="00F07E36"/>
    <w:rsid w:val="00F12C35"/>
    <w:rsid w:val="00F157F2"/>
    <w:rsid w:val="00F168B3"/>
    <w:rsid w:val="00F20CC6"/>
    <w:rsid w:val="00F21D75"/>
    <w:rsid w:val="00F22724"/>
    <w:rsid w:val="00F24EDB"/>
    <w:rsid w:val="00F27637"/>
    <w:rsid w:val="00F30129"/>
    <w:rsid w:val="00F304CF"/>
    <w:rsid w:val="00F4512E"/>
    <w:rsid w:val="00F46A6B"/>
    <w:rsid w:val="00F50325"/>
    <w:rsid w:val="00F5673A"/>
    <w:rsid w:val="00F62FF4"/>
    <w:rsid w:val="00F63D84"/>
    <w:rsid w:val="00F661C3"/>
    <w:rsid w:val="00F67C93"/>
    <w:rsid w:val="00F736BB"/>
    <w:rsid w:val="00F77C25"/>
    <w:rsid w:val="00F80393"/>
    <w:rsid w:val="00F83DE5"/>
    <w:rsid w:val="00F8428B"/>
    <w:rsid w:val="00F843B2"/>
    <w:rsid w:val="00F91388"/>
    <w:rsid w:val="00F91DA9"/>
    <w:rsid w:val="00F936C9"/>
    <w:rsid w:val="00F9426B"/>
    <w:rsid w:val="00F94798"/>
    <w:rsid w:val="00F94E40"/>
    <w:rsid w:val="00F953B7"/>
    <w:rsid w:val="00FA2518"/>
    <w:rsid w:val="00FA33BA"/>
    <w:rsid w:val="00FA489D"/>
    <w:rsid w:val="00FA59D1"/>
    <w:rsid w:val="00FA60F1"/>
    <w:rsid w:val="00FA72BA"/>
    <w:rsid w:val="00FB0949"/>
    <w:rsid w:val="00FB0C32"/>
    <w:rsid w:val="00FB1FCD"/>
    <w:rsid w:val="00FB3518"/>
    <w:rsid w:val="00FB3D7B"/>
    <w:rsid w:val="00FB531D"/>
    <w:rsid w:val="00FC176B"/>
    <w:rsid w:val="00FC40E4"/>
    <w:rsid w:val="00FC5AFD"/>
    <w:rsid w:val="00FC6AF7"/>
    <w:rsid w:val="00FD4DC7"/>
    <w:rsid w:val="00FE2983"/>
    <w:rsid w:val="00FE2AF3"/>
    <w:rsid w:val="00FF2AFF"/>
    <w:rsid w:val="00FF2C70"/>
    <w:rsid w:val="00FF3C8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60EB6D1E"/>
  <w15:docId w15:val="{B9398E4F-8069-4803-8E28-81918176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53BE"/>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47D4"/>
    <w:pPr>
      <w:tabs>
        <w:tab w:val="center" w:pos="4320"/>
        <w:tab w:val="right" w:pos="8640"/>
      </w:tabs>
    </w:pPr>
  </w:style>
  <w:style w:type="paragraph" w:styleId="Footer">
    <w:name w:val="footer"/>
    <w:basedOn w:val="Normal"/>
    <w:link w:val="FooterChar"/>
    <w:uiPriority w:val="99"/>
    <w:rsid w:val="007047D4"/>
    <w:pPr>
      <w:tabs>
        <w:tab w:val="center" w:pos="4320"/>
        <w:tab w:val="right" w:pos="8640"/>
      </w:tabs>
    </w:pPr>
  </w:style>
  <w:style w:type="table" w:styleId="TableGrid">
    <w:name w:val="Table Grid"/>
    <w:basedOn w:val="TableNormal"/>
    <w:rsid w:val="001A6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3614C"/>
    <w:rPr>
      <w:rFonts w:ascii="Tahoma" w:hAnsi="Tahoma" w:cs="Tahoma"/>
      <w:sz w:val="16"/>
      <w:szCs w:val="16"/>
    </w:rPr>
  </w:style>
  <w:style w:type="character" w:customStyle="1" w:styleId="BalloonTextChar">
    <w:name w:val="Balloon Text Char"/>
    <w:basedOn w:val="DefaultParagraphFont"/>
    <w:link w:val="BalloonText"/>
    <w:rsid w:val="0033614C"/>
    <w:rPr>
      <w:rFonts w:ascii="Tahoma" w:hAnsi="Tahoma" w:cs="Tahoma"/>
      <w:sz w:val="16"/>
      <w:szCs w:val="16"/>
    </w:rPr>
  </w:style>
  <w:style w:type="paragraph" w:styleId="ListParagraph">
    <w:name w:val="List Paragraph"/>
    <w:basedOn w:val="Normal"/>
    <w:uiPriority w:val="34"/>
    <w:qFormat/>
    <w:rsid w:val="0033614C"/>
    <w:pPr>
      <w:spacing w:line="276" w:lineRule="auto"/>
      <w:ind w:left="720"/>
      <w:contextualSpacing/>
    </w:pPr>
    <w:rPr>
      <w:rFonts w:ascii="Calibri" w:eastAsiaTheme="minorHAnsi" w:hAnsi="Calibri" w:cstheme="minorHAnsi"/>
      <w:sz w:val="24"/>
      <w:szCs w:val="24"/>
      <w:lang w:val="en-CA"/>
    </w:rPr>
  </w:style>
  <w:style w:type="character" w:styleId="Hyperlink">
    <w:name w:val="Hyperlink"/>
    <w:basedOn w:val="DefaultParagraphFont"/>
    <w:rsid w:val="00073494"/>
    <w:rPr>
      <w:color w:val="0000FF" w:themeColor="hyperlink"/>
      <w:u w:val="single"/>
    </w:rPr>
  </w:style>
  <w:style w:type="character" w:styleId="FollowedHyperlink">
    <w:name w:val="FollowedHyperlink"/>
    <w:basedOn w:val="DefaultParagraphFont"/>
    <w:rsid w:val="009C3D89"/>
    <w:rPr>
      <w:color w:val="800080" w:themeColor="followedHyperlink"/>
      <w:u w:val="single"/>
    </w:rPr>
  </w:style>
  <w:style w:type="character" w:customStyle="1" w:styleId="HeaderChar">
    <w:name w:val="Header Char"/>
    <w:basedOn w:val="DefaultParagraphFont"/>
    <w:link w:val="Header"/>
    <w:uiPriority w:val="99"/>
    <w:rsid w:val="002A3CAD"/>
    <w:rPr>
      <w:rFonts w:ascii="Arial" w:hAnsi="Arial" w:cs="Arial"/>
      <w:sz w:val="22"/>
      <w:szCs w:val="22"/>
    </w:rPr>
  </w:style>
  <w:style w:type="character" w:customStyle="1" w:styleId="FooterChar">
    <w:name w:val="Footer Char"/>
    <w:basedOn w:val="DefaultParagraphFont"/>
    <w:link w:val="Footer"/>
    <w:uiPriority w:val="99"/>
    <w:rsid w:val="00FC6AF7"/>
    <w:rPr>
      <w:rFonts w:ascii="Arial" w:hAnsi="Arial" w:cs="Arial"/>
      <w:sz w:val="22"/>
      <w:szCs w:val="22"/>
    </w:rPr>
  </w:style>
  <w:style w:type="character" w:styleId="UnresolvedMention">
    <w:name w:val="Unresolved Mention"/>
    <w:basedOn w:val="DefaultParagraphFont"/>
    <w:uiPriority w:val="99"/>
    <w:semiHidden/>
    <w:unhideWhenUsed/>
    <w:rsid w:val="00BD1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phipps@ucalgary.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ucalgary.ca/urbanalliance/research-agreement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ucalgary.ca/urbanalliance" TargetMode="External"/><Relationship Id="rId4" Type="http://schemas.openxmlformats.org/officeDocument/2006/relationships/webSettings" Target="webSettings.xml"/><Relationship Id="rId9" Type="http://schemas.openxmlformats.org/officeDocument/2006/relationships/hyperlink" Target="mailto:data@calgary.c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ry\Documents\Urban%20Alliance\General%20Documents\Letterhead%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Master</Template>
  <TotalTime>0</TotalTime>
  <Pages>7</Pages>
  <Words>597</Words>
  <Characters>3846</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dc:creator>
  <cp:lastModifiedBy>Stephanie Warner</cp:lastModifiedBy>
  <cp:revision>2</cp:revision>
  <cp:lastPrinted>2014-08-06T15:51:00Z</cp:lastPrinted>
  <dcterms:created xsi:type="dcterms:W3CDTF">2021-10-13T16:32:00Z</dcterms:created>
  <dcterms:modified xsi:type="dcterms:W3CDTF">2021-10-13T16:32:00Z</dcterms:modified>
</cp:coreProperties>
</file>